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Ind w:w="-8" w:type="dxa"/>
        <w:tblCellMar>
          <w:left w:w="10" w:type="dxa"/>
          <w:right w:w="10" w:type="dxa"/>
        </w:tblCellMar>
        <w:tblLook w:val="0000"/>
      </w:tblPr>
      <w:tblGrid>
        <w:gridCol w:w="4829"/>
        <w:gridCol w:w="4829"/>
      </w:tblGrid>
      <w:tr w:rsidR="00572380" w:rsidRPr="00250499">
        <w:tblPrEx>
          <w:tblCellMar>
            <w:top w:w="0" w:type="dxa"/>
            <w:bottom w:w="0" w:type="dxa"/>
          </w:tblCellMar>
        </w:tblPrEx>
        <w:tc>
          <w:tcPr>
            <w:tcW w:w="2500" w:type="pct"/>
          </w:tcPr>
          <w:p w:rsidR="00572380" w:rsidRPr="00250499" w:rsidRDefault="00572380">
            <w:pPr>
              <w:pStyle w:val="a"/>
            </w:pPr>
            <w:r w:rsidRPr="00250499">
              <w:t>Қазақстан Республикасы</w:t>
            </w:r>
          </w:p>
          <w:p w:rsidR="00572380" w:rsidRPr="00250499" w:rsidRDefault="00572380">
            <w:pPr>
              <w:pStyle w:val="a"/>
            </w:pPr>
            <w:r w:rsidRPr="00250499">
              <w:t>Білім және ғылым</w:t>
            </w:r>
          </w:p>
          <w:p w:rsidR="00572380" w:rsidRPr="00250499" w:rsidRDefault="00572380">
            <w:pPr>
              <w:pStyle w:val="a"/>
            </w:pPr>
            <w:r w:rsidRPr="00250499">
              <w:t>Министрлігі</w:t>
            </w:r>
          </w:p>
          <w:p w:rsidR="00572380" w:rsidRPr="00250499" w:rsidRDefault="00572380">
            <w:pPr>
              <w:pStyle w:val="a"/>
            </w:pPr>
          </w:p>
          <w:p w:rsidR="00572380" w:rsidRPr="00250499" w:rsidRDefault="00572380">
            <w:pPr>
              <w:pStyle w:val="a"/>
            </w:pPr>
            <w:r w:rsidRPr="00250499">
              <w:t>Д.Серікбаев атындағы</w:t>
            </w:r>
          </w:p>
          <w:p w:rsidR="00572380" w:rsidRPr="00250499" w:rsidRDefault="00572380">
            <w:pPr>
              <w:pStyle w:val="a"/>
            </w:pPr>
            <w:r w:rsidRPr="00250499">
              <w:t>ШҚМТУ</w:t>
            </w:r>
          </w:p>
        </w:tc>
        <w:tc>
          <w:tcPr>
            <w:tcW w:w="2500" w:type="pct"/>
          </w:tcPr>
          <w:p w:rsidR="00572380" w:rsidRPr="00250499" w:rsidRDefault="00572380">
            <w:pPr>
              <w:pStyle w:val="a"/>
              <w:jc w:val="right"/>
            </w:pPr>
            <w:r w:rsidRPr="00250499">
              <w:t>Министерство</w:t>
            </w:r>
          </w:p>
          <w:p w:rsidR="00572380" w:rsidRPr="00250499" w:rsidRDefault="00572380">
            <w:pPr>
              <w:pStyle w:val="a"/>
              <w:jc w:val="right"/>
            </w:pPr>
            <w:r w:rsidRPr="00250499">
              <w:t>образования и науки</w:t>
            </w:r>
          </w:p>
          <w:p w:rsidR="00572380" w:rsidRPr="00250499" w:rsidRDefault="00572380">
            <w:pPr>
              <w:pStyle w:val="a"/>
              <w:jc w:val="right"/>
            </w:pPr>
            <w:r w:rsidRPr="00250499">
              <w:t>Республики Казахстан</w:t>
            </w:r>
          </w:p>
          <w:p w:rsidR="00572380" w:rsidRPr="00250499" w:rsidRDefault="00572380">
            <w:pPr>
              <w:pStyle w:val="a"/>
            </w:pPr>
          </w:p>
          <w:p w:rsidR="00572380" w:rsidRPr="00250499" w:rsidRDefault="00572380">
            <w:pPr>
              <w:pStyle w:val="a"/>
              <w:jc w:val="right"/>
            </w:pPr>
            <w:r w:rsidRPr="00250499">
              <w:t>ВКГТУ</w:t>
            </w:r>
          </w:p>
          <w:p w:rsidR="00572380" w:rsidRPr="00250499" w:rsidRDefault="00572380">
            <w:pPr>
              <w:pStyle w:val="a"/>
              <w:jc w:val="right"/>
            </w:pPr>
            <w:r w:rsidRPr="00250499">
              <w:t>им.Д.Серикбаева</w:t>
            </w:r>
          </w:p>
        </w:tc>
      </w:tr>
    </w:tbl>
    <w:p w:rsidR="00572380" w:rsidRDefault="00572380">
      <w:pPr>
        <w:pStyle w:val="a"/>
      </w:pPr>
    </w:p>
    <w:p w:rsidR="00572380" w:rsidRDefault="00572380">
      <w:pPr>
        <w:pStyle w:val="a"/>
      </w:pPr>
    </w:p>
    <w:p w:rsidR="00572380" w:rsidRDefault="00572380">
      <w:pPr>
        <w:pStyle w:val="a"/>
        <w:ind w:left="5800"/>
      </w:pPr>
      <w:r>
        <w:t>БЕКІТЕМІН / УТВЕРЖДАЮ:</w:t>
      </w:r>
    </w:p>
    <w:p w:rsidR="00572380" w:rsidRDefault="00572380">
      <w:pPr>
        <w:pStyle w:val="a"/>
        <w:ind w:left="5800"/>
      </w:pPr>
      <w:r>
        <w:t>АТжЗЖМ даканы / Декан ШИТиИС:</w:t>
      </w:r>
    </w:p>
    <w:p w:rsidR="00572380" w:rsidRDefault="00572380">
      <w:pPr>
        <w:pStyle w:val="a"/>
        <w:ind w:left="5800"/>
      </w:pPr>
      <w:r>
        <w:t>_____________ Кумаргажанова С.К.</w:t>
      </w:r>
    </w:p>
    <w:p w:rsidR="00572380" w:rsidRDefault="00572380">
      <w:pPr>
        <w:pStyle w:val="a"/>
        <w:ind w:left="5800"/>
      </w:pPr>
      <w:r>
        <w:t>_____________ 2020 ж./г.</w:t>
      </w:r>
    </w:p>
    <w:p w:rsidR="00572380" w:rsidRDefault="00572380">
      <w:pPr>
        <w:pStyle w:val="a"/>
      </w:pPr>
    </w:p>
    <w:p w:rsidR="00572380" w:rsidRDefault="00572380">
      <w:pPr>
        <w:pStyle w:val="a"/>
      </w:pPr>
    </w:p>
    <w:p w:rsidR="00572380" w:rsidRDefault="00572380">
      <w:pPr>
        <w:pStyle w:val="a"/>
      </w:pPr>
    </w:p>
    <w:p w:rsidR="00572380" w:rsidRDefault="00572380">
      <w:pPr>
        <w:pStyle w:val="a"/>
      </w:pPr>
    </w:p>
    <w:p w:rsidR="00572380" w:rsidRDefault="00572380">
      <w:pPr>
        <w:pStyle w:val="a"/>
        <w:jc w:val="center"/>
      </w:pPr>
      <w:r>
        <w:rPr>
          <w:b/>
          <w:bCs/>
        </w:rPr>
        <w:t>МАТЕМАТИКА 2</w:t>
      </w:r>
    </w:p>
    <w:p w:rsidR="00572380" w:rsidRDefault="00572380">
      <w:pPr>
        <w:pStyle w:val="a"/>
        <w:jc w:val="center"/>
      </w:pPr>
      <w:r>
        <w:t>Жұмыс оқу бағдарламасы (силлабус)</w:t>
      </w:r>
    </w:p>
    <w:p w:rsidR="00572380" w:rsidRDefault="00572380">
      <w:pPr>
        <w:pStyle w:val="a"/>
      </w:pPr>
    </w:p>
    <w:p w:rsidR="00572380" w:rsidRDefault="00572380">
      <w:pPr>
        <w:pStyle w:val="a"/>
        <w:jc w:val="center"/>
      </w:pPr>
      <w:r>
        <w:rPr>
          <w:b/>
          <w:bCs/>
        </w:rPr>
        <w:t>МАТЕМАТИКА 2</w:t>
      </w:r>
    </w:p>
    <w:p w:rsidR="00572380" w:rsidRDefault="00572380">
      <w:pPr>
        <w:pStyle w:val="a"/>
        <w:jc w:val="center"/>
      </w:pPr>
      <w:r>
        <w:t>Рабочая учебная программа (силлабус)</w:t>
      </w:r>
    </w:p>
    <w:p w:rsidR="00572380" w:rsidRDefault="00572380">
      <w:pPr>
        <w:pStyle w:val="a"/>
      </w:pPr>
    </w:p>
    <w:p w:rsidR="00572380" w:rsidRDefault="00572380">
      <w:pPr>
        <w:pStyle w:val="a"/>
      </w:pPr>
    </w:p>
    <w:p w:rsidR="00572380" w:rsidRDefault="00572380">
      <w:pPr>
        <w:pStyle w:val="a"/>
      </w:pPr>
    </w:p>
    <w:p w:rsidR="00572380" w:rsidRDefault="00572380">
      <w:pPr>
        <w:pStyle w:val="a"/>
      </w:pPr>
    </w:p>
    <w:p w:rsidR="00572380" w:rsidRDefault="00572380">
      <w:pPr>
        <w:pStyle w:val="a"/>
      </w:pPr>
      <w:r>
        <w:t>Білім беру бағдарламасы / Образовательная программа: 6B07203 Тау-кен ісі / Горное дело, 6B07204 Геология және пайдалы қазба кен орнын барлау / Геология и разведка месторождений полезных ископаемых, 6B11203 Қоршаған ортаны инженерлік қорғау / Инженерная защита окружающей среды, 6B07205 Сандық технологияларды қолдана отырып Жерді қашықтықтан зерттеу әдістері  / Дистанционные методы исследования Земли с использованием цифровых технологий, 6B07305 Құрылыс / Строительство, 6B07303 Құрылыс материалдарын, бұйымдарын және құрастырылымдарын өндіру / Производство строительных материалов, изделий и конструкций, 6B07304 Автомобиль жолдарын жобалау және құрылысы / Проектирование и строительство автомобильных дорог, 6B07501 Стандарттау және сертификаттау (сала бойынша) / Стандартизация и сертификация (по отраслям), 6B07201 Металлургия / Металлургия, 6B07102 Машина жасау / Машиностроение, 6B07107 Көлік, көліктік техника және технологиялар / Транспорт, транспортная техника и технологии, 6B07111 Автомобилдер және иновациялық технологиялар / Автомобили и инновационные технологии, 6B07106 Технологиялық машиналар және жабдықтар (сала бойынша) / Технологические машины и оборудование (по отраслям), 6B11301 Тасымалдауды,қозғалысты ұйымдастыру және көлікті пайдалану / Организация перевозок, движения и эксплуатация транспорта, 6B11302 Логистика (Көлік) / Логистика (Транспорт), 6B07202  Пайдалы қазбаларды байыту / Обогащение полезных ископаемых, 6B11201 Қоршаған ортаны қорғау және өмір тіршілігінің қауіпсіздігі / Безопасность жизнедеятельности и защита окружающей среды, 6B07103 Жылу энергетикасы / Теплоэнергетика, 6B07104 Электр энергетикасы / Электроэнергетика, 6B07206  Уран өнімдерін алудың инновациялық әдістері / Инновационные методы получения урановой продукции, 6B06101 Ақпаратық жүйелер / Информационные системы, 6B06102 Есептеу техникасы және бағдарламалық қамтамасыз ету / Вычислительная техника и программное обеспечение, 6B06105 Виртуалды және толықтырылған шынайылық / Виртуальная и дополненная реальность, 6B06201 Радиотехника, электроника және телекоммуникациялар / Радиотехника, электроника и телекоммуникации, 6B07101 Автоматтандыру және басқару / Автоматизация и управление, 6B07110 Мехатроника / Мехатроника, 6B07105 Аспап жасау / Приборостроение, 6B07108 Робототехникалық пилотсыз жүйелер / Роботизированные беспилотные аппараты, 6B07109 Медициналық инжиниринг (Медициналық техника) / Медицинский инжиниринг (Медицинская техника), 6B11202 Табиғи және техногенді сипаттағы төтенше жағдайлардың қауіпсіздігін инновациялық басқару / Инновационное управление безопасностью ЧС природного и техногенного характера, 6B07309 Жобалаудағы - BIM технологиялар / BIM - технологии в проектировании, 6B07310 Сумен қамту және канализация / Водоснабжение и канализация, 6B07311 Инженерлік жүйелер мен желілер / Инженерные системы и сети</w:t>
      </w:r>
    </w:p>
    <w:p w:rsidR="00572380" w:rsidRDefault="00572380">
      <w:pPr>
        <w:pStyle w:val="a"/>
      </w:pPr>
      <w:r>
        <w:t>Пәндерінің коды / Код дисциплины: Mat1202 (6B07105, 6B07206, 6B11202, 6B11203), Mat2 1202 (6B06201, 6B07101, 6B07103, 6B07104, 6B07109, 6B07110, 6B07201, 6B07202, 6B07203, 6B07204, 6B07205, 6B07303, 6B07304, 6B11201), Mat21202 (6B07102, 6B07106, 6B07107, 6B07108, 6B07111, 6B07305, 6B07309, 6B07310, 6B07311, 6B07501, 6B11301, 6B11302), Mat21203 (6B06101, 6B06102, 6B06105)</w:t>
      </w:r>
    </w:p>
    <w:p w:rsidR="00572380" w:rsidRDefault="00572380">
      <w:pPr>
        <w:pStyle w:val="a"/>
      </w:pPr>
    </w:p>
    <w:p w:rsidR="00572380" w:rsidRDefault="00572380">
      <w:pPr>
        <w:pStyle w:val="a"/>
      </w:pPr>
      <w:r>
        <w:t>Кредиттер саны / Количество кредитов: 4</w:t>
      </w:r>
    </w:p>
    <w:p w:rsidR="00572380" w:rsidRDefault="00572380">
      <w:pPr>
        <w:pStyle w:val="a"/>
      </w:pPr>
    </w:p>
    <w:p w:rsidR="00572380" w:rsidRDefault="00572380">
      <w:pPr>
        <w:pStyle w:val="a"/>
      </w:pPr>
      <w:r>
        <w:t>Цикл / Цикл: БП / БД</w:t>
      </w:r>
    </w:p>
    <w:p w:rsidR="00572380" w:rsidRDefault="00572380">
      <w:pPr>
        <w:pStyle w:val="a"/>
      </w:pPr>
    </w:p>
    <w:p w:rsidR="00572380" w:rsidRDefault="00572380">
      <w:pPr>
        <w:pStyle w:val="a"/>
      </w:pPr>
      <w:r>
        <w:t>Компонент / Компонент: ЖК / ВК</w:t>
      </w:r>
    </w:p>
    <w:p w:rsidR="00572380" w:rsidRDefault="00572380">
      <w:pPr>
        <w:pStyle w:val="a"/>
      </w:pPr>
    </w:p>
    <w:p w:rsidR="00572380" w:rsidRDefault="00572380">
      <w:pPr>
        <w:pStyle w:val="a"/>
      </w:pPr>
    </w:p>
    <w:p w:rsidR="00572380" w:rsidRDefault="00572380">
      <w:pPr>
        <w:pStyle w:val="a"/>
      </w:pPr>
    </w:p>
    <w:p w:rsidR="00572380" w:rsidRDefault="00572380">
      <w:pPr>
        <w:pStyle w:val="a"/>
      </w:pPr>
    </w:p>
    <w:p w:rsidR="00572380" w:rsidRDefault="00572380">
      <w:pPr>
        <w:pStyle w:val="a"/>
      </w:pPr>
    </w:p>
    <w:p w:rsidR="00572380" w:rsidRDefault="00572380">
      <w:pPr>
        <w:pStyle w:val="a"/>
      </w:pPr>
    </w:p>
    <w:p w:rsidR="00572380" w:rsidRDefault="00572380">
      <w:pPr>
        <w:pStyle w:val="a"/>
      </w:pPr>
    </w:p>
    <w:p w:rsidR="00572380" w:rsidRDefault="00572380">
      <w:pPr>
        <w:pStyle w:val="a"/>
      </w:pPr>
    </w:p>
    <w:p w:rsidR="00572380" w:rsidRDefault="00572380">
      <w:pPr>
        <w:pStyle w:val="a"/>
      </w:pPr>
    </w:p>
    <w:p w:rsidR="00572380" w:rsidRDefault="00572380">
      <w:pPr>
        <w:pStyle w:val="a"/>
      </w:pPr>
    </w:p>
    <w:p w:rsidR="00572380" w:rsidRDefault="00572380">
      <w:pPr>
        <w:pStyle w:val="a"/>
      </w:pPr>
    </w:p>
    <w:p w:rsidR="00572380" w:rsidRDefault="00572380">
      <w:pPr>
        <w:pStyle w:val="a"/>
      </w:pPr>
    </w:p>
    <w:p w:rsidR="00572380" w:rsidRDefault="00572380">
      <w:pPr>
        <w:pStyle w:val="a"/>
      </w:pPr>
    </w:p>
    <w:p w:rsidR="00572380" w:rsidRDefault="00572380">
      <w:pPr>
        <w:pStyle w:val="a"/>
        <w:jc w:val="center"/>
      </w:pPr>
      <w:r>
        <w:t>Өскемен, 2020</w:t>
      </w:r>
    </w:p>
    <w:p w:rsidR="00572380" w:rsidRDefault="00572380">
      <w:pPr>
        <w:pStyle w:val="a"/>
        <w:jc w:val="center"/>
      </w:pPr>
      <w:r>
        <w:t>Усть-Каменогорск, 2020</w:t>
      </w:r>
      <w:r>
        <w:br w:type="page"/>
      </w:r>
    </w:p>
    <w:p w:rsidR="00572380" w:rsidRDefault="00572380">
      <w:pPr>
        <w:pStyle w:val="a"/>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"АТжЗЖМ" жұмыс оқу бағдарламасы (силлабус) мектепте жасалған.</w:t>
      </w:r>
    </w:p>
    <w:p w:rsidR="00572380" w:rsidRDefault="00572380">
      <w:pPr>
        <w:pStyle w:val="a"/>
      </w:pPr>
    </w:p>
    <w:p w:rsidR="00572380" w:rsidRDefault="00572380">
      <w:pPr>
        <w:pStyle w:val="a"/>
        <w:ind w:firstLine="567"/>
      </w:pPr>
      <w:r>
        <w:t>Рабочая учебная программа (силлабус) разработана в школе «ШИТиИС»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572380" w:rsidRDefault="00572380">
      <w:pPr>
        <w:pStyle w:val="a"/>
      </w:pPr>
    </w:p>
    <w:p w:rsidR="00572380" w:rsidRDefault="00572380">
      <w:pPr>
        <w:pStyle w:val="a"/>
      </w:pPr>
      <w:r>
        <w:t>Мектептің оқу-әдістемелік кеңесімен мақұлданған</w:t>
      </w:r>
    </w:p>
    <w:p w:rsidR="00572380" w:rsidRDefault="00572380">
      <w:pPr>
        <w:pStyle w:val="a"/>
      </w:pPr>
      <w:r>
        <w:t>Одобрено учебно-методическим советом школы</w:t>
      </w:r>
    </w:p>
    <w:p w:rsidR="00572380" w:rsidRDefault="00572380">
      <w:pPr>
        <w:pStyle w:val="a"/>
      </w:pPr>
    </w:p>
    <w:p w:rsidR="00572380" w:rsidRDefault="00572380">
      <w:pPr>
        <w:pStyle w:val="a"/>
        <w:tabs>
          <w:tab w:val="left" w:pos="6500"/>
        </w:tabs>
      </w:pPr>
      <w:r>
        <w:t>Төрағасы / Председатель</w:t>
      </w:r>
      <w:r>
        <w:tab/>
        <w:t>Блинаева Е.В.</w:t>
      </w:r>
    </w:p>
    <w:p w:rsidR="00572380" w:rsidRPr="002A0210" w:rsidRDefault="00572380">
      <w:pPr>
        <w:pStyle w:val="a"/>
        <w:rPr>
          <w:lang w:val="kk-KZ"/>
        </w:rPr>
      </w:pPr>
      <w:r>
        <w:t xml:space="preserve">Күні / дата    </w:t>
      </w:r>
      <w:r>
        <w:rPr>
          <w:lang w:val="kk-KZ"/>
        </w:rPr>
        <w:t>21</w:t>
      </w:r>
      <w:r>
        <w:t>.0</w:t>
      </w:r>
      <w:r>
        <w:rPr>
          <w:lang w:val="kk-KZ"/>
        </w:rPr>
        <w:t>1</w:t>
      </w:r>
      <w:r>
        <w:t>.20</w:t>
      </w:r>
      <w:r>
        <w:rPr>
          <w:lang w:val="kk-KZ"/>
        </w:rPr>
        <w:t>2</w:t>
      </w:r>
      <w:r>
        <w:t xml:space="preserve">0 г.   хаттама / протокол </w:t>
      </w:r>
      <w:r>
        <w:rPr>
          <w:lang w:val="kk-KZ"/>
        </w:rPr>
        <w:t>5</w:t>
      </w:r>
    </w:p>
    <w:p w:rsidR="00572380" w:rsidRDefault="00572380">
      <w:pPr>
        <w:pStyle w:val="a"/>
      </w:pPr>
    </w:p>
    <w:p w:rsidR="00572380" w:rsidRDefault="00572380">
      <w:pPr>
        <w:pStyle w:val="a"/>
        <w:tabs>
          <w:tab w:val="left" w:pos="6500"/>
        </w:tabs>
        <w:ind w:left="6500" w:hanging="6500"/>
        <w:jc w:val="left"/>
      </w:pPr>
      <w:r>
        <w:t>Оқу бағдарламасының басшысы /</w:t>
      </w:r>
      <w:r>
        <w:tab/>
        <w:t>Азаматкызы С.</w:t>
      </w:r>
    </w:p>
    <w:p w:rsidR="00572380" w:rsidRDefault="00572380">
      <w:pPr>
        <w:pStyle w:val="a"/>
        <w:tabs>
          <w:tab w:val="left" w:pos="6500"/>
        </w:tabs>
        <w:ind w:left="6500" w:hanging="6500"/>
        <w:jc w:val="left"/>
      </w:pPr>
      <w:r>
        <w:t>Руководитель образовательной программы</w:t>
      </w:r>
      <w:r>
        <w:tab/>
        <w:t>6B07106</w:t>
      </w:r>
    </w:p>
    <w:p w:rsidR="00572380" w:rsidRDefault="00572380">
      <w:pPr>
        <w:pStyle w:val="a"/>
        <w:tabs>
          <w:tab w:val="left" w:pos="6500"/>
        </w:tabs>
        <w:ind w:left="6500" w:hanging="6500"/>
        <w:jc w:val="left"/>
      </w:pPr>
      <w:r>
        <w:tab/>
        <w:t>Айтказина А.К.</w:t>
      </w:r>
    </w:p>
    <w:p w:rsidR="00572380" w:rsidRDefault="00572380">
      <w:pPr>
        <w:pStyle w:val="a"/>
        <w:tabs>
          <w:tab w:val="left" w:pos="6500"/>
        </w:tabs>
        <w:ind w:left="6500" w:hanging="6500"/>
        <w:jc w:val="left"/>
      </w:pPr>
      <w:r>
        <w:tab/>
        <w:t>6B07305</w:t>
      </w:r>
    </w:p>
    <w:p w:rsidR="00572380" w:rsidRDefault="00572380">
      <w:pPr>
        <w:pStyle w:val="a"/>
        <w:tabs>
          <w:tab w:val="left" w:pos="6500"/>
        </w:tabs>
        <w:ind w:left="6500" w:hanging="6500"/>
        <w:jc w:val="left"/>
      </w:pPr>
      <w:r>
        <w:tab/>
        <w:t>Амралинова Б.Б.</w:t>
      </w:r>
    </w:p>
    <w:p w:rsidR="00572380" w:rsidRDefault="00572380">
      <w:pPr>
        <w:pStyle w:val="a"/>
        <w:tabs>
          <w:tab w:val="left" w:pos="6500"/>
        </w:tabs>
        <w:ind w:left="6500" w:hanging="6500"/>
        <w:jc w:val="left"/>
      </w:pPr>
      <w:r>
        <w:tab/>
        <w:t>6B07203, 6B07204</w:t>
      </w:r>
    </w:p>
    <w:p w:rsidR="00572380" w:rsidRDefault="00572380">
      <w:pPr>
        <w:pStyle w:val="a"/>
        <w:tabs>
          <w:tab w:val="left" w:pos="6500"/>
        </w:tabs>
        <w:ind w:left="6500" w:hanging="6500"/>
        <w:jc w:val="left"/>
      </w:pPr>
      <w:r>
        <w:tab/>
        <w:t>Бакланов А.Е.</w:t>
      </w:r>
    </w:p>
    <w:p w:rsidR="00572380" w:rsidRDefault="00572380">
      <w:pPr>
        <w:pStyle w:val="a"/>
        <w:tabs>
          <w:tab w:val="left" w:pos="6500"/>
        </w:tabs>
        <w:ind w:left="6500" w:hanging="6500"/>
        <w:jc w:val="left"/>
      </w:pPr>
      <w:r>
        <w:tab/>
        <w:t>6B07101</w:t>
      </w:r>
    </w:p>
    <w:p w:rsidR="00572380" w:rsidRDefault="00572380">
      <w:pPr>
        <w:pStyle w:val="a"/>
        <w:tabs>
          <w:tab w:val="left" w:pos="6500"/>
        </w:tabs>
        <w:ind w:left="6500" w:hanging="6500"/>
        <w:jc w:val="left"/>
      </w:pPr>
      <w:r>
        <w:tab/>
        <w:t>Болатова А.Б.</w:t>
      </w:r>
    </w:p>
    <w:p w:rsidR="00572380" w:rsidRDefault="00572380">
      <w:pPr>
        <w:pStyle w:val="a"/>
        <w:tabs>
          <w:tab w:val="left" w:pos="6500"/>
        </w:tabs>
        <w:ind w:left="6500" w:hanging="6500"/>
        <w:jc w:val="left"/>
      </w:pPr>
      <w:r>
        <w:tab/>
        <w:t>6B06201</w:t>
      </w:r>
    </w:p>
    <w:p w:rsidR="00572380" w:rsidRDefault="00572380">
      <w:pPr>
        <w:pStyle w:val="a"/>
        <w:tabs>
          <w:tab w:val="left" w:pos="6500"/>
        </w:tabs>
        <w:ind w:left="6500" w:hanging="6500"/>
        <w:jc w:val="left"/>
      </w:pPr>
      <w:r>
        <w:tab/>
        <w:t>Галкина Д.К.</w:t>
      </w:r>
    </w:p>
    <w:p w:rsidR="00572380" w:rsidRDefault="00572380">
      <w:pPr>
        <w:pStyle w:val="a"/>
        <w:tabs>
          <w:tab w:val="left" w:pos="6500"/>
        </w:tabs>
        <w:ind w:left="6500" w:hanging="6500"/>
        <w:jc w:val="left"/>
      </w:pPr>
      <w:r>
        <w:tab/>
        <w:t>6B07303, 6B07501</w:t>
      </w:r>
    </w:p>
    <w:p w:rsidR="00572380" w:rsidRDefault="00572380">
      <w:pPr>
        <w:pStyle w:val="a"/>
        <w:tabs>
          <w:tab w:val="left" w:pos="6500"/>
        </w:tabs>
        <w:ind w:left="6500" w:hanging="6500"/>
        <w:jc w:val="left"/>
      </w:pPr>
      <w:r>
        <w:tab/>
        <w:t>Зимановская Н.А.</w:t>
      </w:r>
    </w:p>
    <w:p w:rsidR="00572380" w:rsidRDefault="00572380">
      <w:pPr>
        <w:pStyle w:val="a"/>
        <w:tabs>
          <w:tab w:val="left" w:pos="6500"/>
        </w:tabs>
        <w:ind w:left="6500" w:hanging="6500"/>
        <w:jc w:val="left"/>
      </w:pPr>
      <w:r>
        <w:tab/>
        <w:t>6B07205</w:t>
      </w:r>
    </w:p>
    <w:p w:rsidR="00572380" w:rsidRDefault="00572380">
      <w:pPr>
        <w:pStyle w:val="a"/>
        <w:tabs>
          <w:tab w:val="left" w:pos="6500"/>
        </w:tabs>
        <w:ind w:left="6500" w:hanging="6500"/>
        <w:jc w:val="left"/>
      </w:pPr>
      <w:r>
        <w:tab/>
        <w:t>Идришева Ж.К.</w:t>
      </w:r>
    </w:p>
    <w:p w:rsidR="00572380" w:rsidRDefault="00572380">
      <w:pPr>
        <w:pStyle w:val="a"/>
        <w:tabs>
          <w:tab w:val="left" w:pos="6500"/>
        </w:tabs>
        <w:ind w:left="6500" w:hanging="6500"/>
        <w:jc w:val="left"/>
      </w:pPr>
      <w:r>
        <w:tab/>
        <w:t>6B11201, 6B11202, 6B11203</w:t>
      </w:r>
    </w:p>
    <w:p w:rsidR="00572380" w:rsidRDefault="00572380">
      <w:pPr>
        <w:pStyle w:val="a"/>
        <w:tabs>
          <w:tab w:val="left" w:pos="6500"/>
        </w:tabs>
        <w:ind w:left="6500" w:hanging="6500"/>
        <w:jc w:val="left"/>
      </w:pPr>
      <w:r>
        <w:tab/>
        <w:t>Капаева С.Д.</w:t>
      </w:r>
    </w:p>
    <w:p w:rsidR="00572380" w:rsidRDefault="00572380">
      <w:pPr>
        <w:pStyle w:val="a"/>
        <w:tabs>
          <w:tab w:val="left" w:pos="6500"/>
        </w:tabs>
        <w:ind w:left="6500" w:hanging="6500"/>
        <w:jc w:val="left"/>
      </w:pPr>
      <w:r>
        <w:tab/>
        <w:t>6B07102</w:t>
      </w:r>
    </w:p>
    <w:p w:rsidR="00572380" w:rsidRDefault="00572380">
      <w:pPr>
        <w:pStyle w:val="a"/>
        <w:tabs>
          <w:tab w:val="left" w:pos="6500"/>
        </w:tabs>
        <w:ind w:left="6500" w:hanging="6500"/>
        <w:jc w:val="left"/>
      </w:pPr>
      <w:r>
        <w:tab/>
        <w:t>Колпакова В.П.</w:t>
      </w:r>
    </w:p>
    <w:p w:rsidR="00572380" w:rsidRDefault="00572380">
      <w:pPr>
        <w:pStyle w:val="a"/>
        <w:tabs>
          <w:tab w:val="left" w:pos="6500"/>
        </w:tabs>
        <w:ind w:left="6500" w:hanging="6500"/>
        <w:jc w:val="left"/>
      </w:pPr>
      <w:r>
        <w:tab/>
        <w:t>6B07310, 6B07311</w:t>
      </w:r>
    </w:p>
    <w:p w:rsidR="00572380" w:rsidRDefault="00572380">
      <w:pPr>
        <w:pStyle w:val="a"/>
        <w:tabs>
          <w:tab w:val="left" w:pos="6500"/>
        </w:tabs>
        <w:ind w:left="6500" w:hanging="6500"/>
        <w:jc w:val="left"/>
      </w:pPr>
      <w:r>
        <w:tab/>
        <w:t>Корабай У.А.</w:t>
      </w:r>
    </w:p>
    <w:p w:rsidR="00572380" w:rsidRDefault="00572380">
      <w:pPr>
        <w:pStyle w:val="a"/>
        <w:tabs>
          <w:tab w:val="left" w:pos="6500"/>
        </w:tabs>
        <w:ind w:left="6500" w:hanging="6500"/>
        <w:jc w:val="left"/>
      </w:pPr>
      <w:r>
        <w:tab/>
        <w:t>6B06105</w:t>
      </w:r>
    </w:p>
    <w:p w:rsidR="00572380" w:rsidRDefault="00572380">
      <w:pPr>
        <w:pStyle w:val="a"/>
        <w:tabs>
          <w:tab w:val="left" w:pos="6500"/>
        </w:tabs>
        <w:ind w:left="6500" w:hanging="6500"/>
        <w:jc w:val="left"/>
      </w:pPr>
      <w:r>
        <w:tab/>
        <w:t>Корнев В.А.</w:t>
      </w:r>
    </w:p>
    <w:p w:rsidR="00572380" w:rsidRDefault="00572380">
      <w:pPr>
        <w:pStyle w:val="a"/>
        <w:tabs>
          <w:tab w:val="left" w:pos="6500"/>
        </w:tabs>
        <w:ind w:left="6500" w:hanging="6500"/>
        <w:jc w:val="left"/>
      </w:pPr>
      <w:r>
        <w:tab/>
        <w:t>6B07109</w:t>
      </w:r>
    </w:p>
    <w:p w:rsidR="00572380" w:rsidRDefault="00572380">
      <w:pPr>
        <w:pStyle w:val="a"/>
        <w:tabs>
          <w:tab w:val="left" w:pos="6500"/>
        </w:tabs>
        <w:ind w:left="6500" w:hanging="6500"/>
        <w:jc w:val="left"/>
      </w:pPr>
      <w:r>
        <w:tab/>
        <w:t>Кумаргажанова С.К.</w:t>
      </w:r>
    </w:p>
    <w:p w:rsidR="00572380" w:rsidRDefault="00572380">
      <w:pPr>
        <w:pStyle w:val="a"/>
        <w:tabs>
          <w:tab w:val="left" w:pos="6500"/>
        </w:tabs>
        <w:ind w:left="6500" w:hanging="6500"/>
        <w:jc w:val="left"/>
      </w:pPr>
      <w:r>
        <w:tab/>
        <w:t>6B06101, 6B06102</w:t>
      </w:r>
    </w:p>
    <w:p w:rsidR="00572380" w:rsidRDefault="00572380">
      <w:pPr>
        <w:pStyle w:val="a"/>
        <w:tabs>
          <w:tab w:val="left" w:pos="6500"/>
        </w:tabs>
        <w:ind w:left="6500" w:hanging="6500"/>
        <w:jc w:val="left"/>
      </w:pPr>
      <w:r>
        <w:tab/>
        <w:t>Малгаждаров Е.А.</w:t>
      </w:r>
    </w:p>
    <w:p w:rsidR="00572380" w:rsidRDefault="00572380">
      <w:pPr>
        <w:pStyle w:val="a"/>
        <w:tabs>
          <w:tab w:val="left" w:pos="6500"/>
        </w:tabs>
        <w:ind w:left="6500" w:hanging="6500"/>
        <w:jc w:val="left"/>
      </w:pPr>
      <w:r>
        <w:tab/>
        <w:t>6B07105, 6B07110</w:t>
      </w:r>
    </w:p>
    <w:p w:rsidR="00572380" w:rsidRDefault="00572380">
      <w:pPr>
        <w:pStyle w:val="a"/>
        <w:tabs>
          <w:tab w:val="left" w:pos="6500"/>
        </w:tabs>
        <w:ind w:left="6500" w:hanging="6500"/>
        <w:jc w:val="left"/>
      </w:pPr>
      <w:r>
        <w:tab/>
        <w:t>Махиев Б.Е.</w:t>
      </w:r>
    </w:p>
    <w:p w:rsidR="00572380" w:rsidRDefault="00572380">
      <w:pPr>
        <w:pStyle w:val="a"/>
        <w:tabs>
          <w:tab w:val="left" w:pos="6500"/>
        </w:tabs>
        <w:ind w:left="6500" w:hanging="6500"/>
        <w:jc w:val="left"/>
      </w:pPr>
      <w:r>
        <w:tab/>
        <w:t>6B07309</w:t>
      </w:r>
    </w:p>
    <w:p w:rsidR="00572380" w:rsidRDefault="00572380">
      <w:pPr>
        <w:pStyle w:val="a"/>
        <w:tabs>
          <w:tab w:val="left" w:pos="6500"/>
        </w:tabs>
        <w:ind w:left="6500" w:hanging="6500"/>
        <w:jc w:val="left"/>
      </w:pPr>
      <w:r>
        <w:tab/>
        <w:t>Машекенова А.Х.</w:t>
      </w:r>
    </w:p>
    <w:p w:rsidR="00572380" w:rsidRDefault="00572380">
      <w:pPr>
        <w:pStyle w:val="a"/>
        <w:tabs>
          <w:tab w:val="left" w:pos="6500"/>
        </w:tabs>
        <w:ind w:left="6500" w:hanging="6500"/>
        <w:jc w:val="left"/>
      </w:pPr>
      <w:r>
        <w:tab/>
        <w:t>6B11301, 6B11302</w:t>
      </w:r>
    </w:p>
    <w:p w:rsidR="00572380" w:rsidRDefault="00572380">
      <w:pPr>
        <w:pStyle w:val="a"/>
        <w:tabs>
          <w:tab w:val="left" w:pos="6500"/>
        </w:tabs>
        <w:ind w:left="6500" w:hanging="6500"/>
        <w:jc w:val="left"/>
      </w:pPr>
      <w:r>
        <w:tab/>
        <w:t>Муздыбаев М.С.</w:t>
      </w:r>
    </w:p>
    <w:p w:rsidR="00572380" w:rsidRDefault="00572380">
      <w:pPr>
        <w:pStyle w:val="a"/>
        <w:tabs>
          <w:tab w:val="left" w:pos="6500"/>
        </w:tabs>
        <w:ind w:left="6500" w:hanging="6500"/>
        <w:jc w:val="left"/>
      </w:pPr>
      <w:r>
        <w:tab/>
        <w:t>6B07107, 6B07111</w:t>
      </w:r>
    </w:p>
    <w:p w:rsidR="00572380" w:rsidRDefault="00572380">
      <w:pPr>
        <w:pStyle w:val="a"/>
        <w:tabs>
          <w:tab w:val="left" w:pos="6500"/>
        </w:tabs>
        <w:ind w:left="6500" w:hanging="6500"/>
        <w:jc w:val="left"/>
      </w:pPr>
      <w:r>
        <w:tab/>
        <w:t>Оналбаева Ж.С.</w:t>
      </w:r>
    </w:p>
    <w:p w:rsidR="00572380" w:rsidRDefault="00572380">
      <w:pPr>
        <w:pStyle w:val="a"/>
        <w:tabs>
          <w:tab w:val="left" w:pos="6500"/>
        </w:tabs>
        <w:ind w:left="6500" w:hanging="6500"/>
        <w:jc w:val="left"/>
      </w:pPr>
      <w:r>
        <w:tab/>
        <w:t>6B07201, 6B07202</w:t>
      </w:r>
    </w:p>
    <w:p w:rsidR="00572380" w:rsidRDefault="00572380">
      <w:pPr>
        <w:pStyle w:val="a"/>
        <w:tabs>
          <w:tab w:val="left" w:pos="6500"/>
        </w:tabs>
        <w:ind w:left="6500" w:hanging="6500"/>
        <w:jc w:val="left"/>
      </w:pPr>
      <w:r>
        <w:tab/>
        <w:t>Раимбекова А.</w:t>
      </w:r>
    </w:p>
    <w:p w:rsidR="00572380" w:rsidRDefault="00572380">
      <w:pPr>
        <w:pStyle w:val="a"/>
        <w:tabs>
          <w:tab w:val="left" w:pos="6500"/>
        </w:tabs>
        <w:ind w:left="6500" w:hanging="6500"/>
        <w:jc w:val="left"/>
      </w:pPr>
      <w:r>
        <w:tab/>
        <w:t>6B07304</w:t>
      </w:r>
    </w:p>
    <w:p w:rsidR="00572380" w:rsidRDefault="00572380">
      <w:pPr>
        <w:pStyle w:val="a"/>
        <w:tabs>
          <w:tab w:val="left" w:pos="6500"/>
        </w:tabs>
        <w:ind w:left="6500" w:hanging="6500"/>
        <w:jc w:val="left"/>
      </w:pPr>
      <w:r>
        <w:tab/>
        <w:t>Сарсенова А.А.</w:t>
      </w:r>
    </w:p>
    <w:p w:rsidR="00572380" w:rsidRDefault="00572380">
      <w:pPr>
        <w:pStyle w:val="a"/>
        <w:tabs>
          <w:tab w:val="left" w:pos="6500"/>
        </w:tabs>
        <w:ind w:left="6500" w:hanging="6500"/>
        <w:jc w:val="left"/>
      </w:pPr>
      <w:r>
        <w:tab/>
        <w:t>6B07103, 6B07104</w:t>
      </w:r>
    </w:p>
    <w:p w:rsidR="00572380" w:rsidRDefault="00572380">
      <w:pPr>
        <w:pStyle w:val="a"/>
        <w:tabs>
          <w:tab w:val="left" w:pos="6500"/>
        </w:tabs>
        <w:ind w:left="6500" w:hanging="6500"/>
        <w:jc w:val="left"/>
      </w:pPr>
      <w:r>
        <w:tab/>
        <w:t>Сегеда Т.А.</w:t>
      </w:r>
    </w:p>
    <w:p w:rsidR="00572380" w:rsidRDefault="00572380">
      <w:pPr>
        <w:pStyle w:val="a"/>
        <w:tabs>
          <w:tab w:val="left" w:pos="6500"/>
        </w:tabs>
        <w:ind w:left="6500" w:hanging="6500"/>
        <w:jc w:val="left"/>
      </w:pPr>
      <w:r>
        <w:tab/>
        <w:t>6B07206</w:t>
      </w:r>
    </w:p>
    <w:p w:rsidR="00572380" w:rsidRDefault="00572380">
      <w:pPr>
        <w:pStyle w:val="a"/>
        <w:tabs>
          <w:tab w:val="left" w:pos="6500"/>
        </w:tabs>
        <w:ind w:left="6500" w:hanging="6500"/>
        <w:jc w:val="left"/>
      </w:pPr>
      <w:r>
        <w:tab/>
        <w:t>Титов Д.Н.</w:t>
      </w:r>
    </w:p>
    <w:p w:rsidR="00572380" w:rsidRDefault="00572380">
      <w:pPr>
        <w:pStyle w:val="a"/>
        <w:tabs>
          <w:tab w:val="left" w:pos="6500"/>
        </w:tabs>
        <w:ind w:left="6500" w:hanging="6500"/>
        <w:jc w:val="left"/>
      </w:pPr>
      <w:r>
        <w:tab/>
        <w:t>6B07108</w:t>
      </w:r>
    </w:p>
    <w:p w:rsidR="00572380" w:rsidRDefault="00572380">
      <w:pPr>
        <w:pStyle w:val="a"/>
      </w:pPr>
    </w:p>
    <w:p w:rsidR="00572380" w:rsidRDefault="00572380">
      <w:pPr>
        <w:pStyle w:val="a"/>
        <w:tabs>
          <w:tab w:val="left" w:pos="6500"/>
        </w:tabs>
        <w:ind w:left="6500" w:hanging="6500"/>
        <w:jc w:val="left"/>
      </w:pPr>
      <w:r>
        <w:t>Әзірлеген / Разработал</w:t>
      </w:r>
      <w:r>
        <w:tab/>
        <w:t>Крыкпаева А.А.</w:t>
      </w:r>
    </w:p>
    <w:p w:rsidR="00572380" w:rsidRDefault="00572380">
      <w:pPr>
        <w:pStyle w:val="a"/>
        <w:tabs>
          <w:tab w:val="left" w:pos="6500"/>
        </w:tabs>
        <w:ind w:left="6500" w:hanging="6500"/>
        <w:jc w:val="left"/>
      </w:pPr>
      <w:r>
        <w:t>(Аты-жөні, лауазымы) / (ФИО, должность)</w:t>
      </w:r>
      <w:r>
        <w:tab/>
        <w:t>Доцент / Доцент</w:t>
      </w:r>
    </w:p>
    <w:p w:rsidR="00572380" w:rsidRDefault="00572380">
      <w:pPr>
        <w:pStyle w:val="a"/>
        <w:tabs>
          <w:tab w:val="left" w:pos="6500"/>
        </w:tabs>
        <w:ind w:left="6500" w:hanging="6500"/>
        <w:jc w:val="left"/>
      </w:pPr>
      <w:r>
        <w:tab/>
        <w:t>Рахметуллина Ж.Т.</w:t>
      </w:r>
    </w:p>
    <w:p w:rsidR="00572380" w:rsidRDefault="00572380">
      <w:pPr>
        <w:pStyle w:val="a"/>
        <w:tabs>
          <w:tab w:val="left" w:pos="6500"/>
        </w:tabs>
        <w:ind w:left="6500" w:hanging="6500"/>
        <w:jc w:val="left"/>
      </w:pPr>
      <w:r>
        <w:tab/>
        <w:t>Доцент / Доцент</w:t>
      </w:r>
    </w:p>
    <w:p w:rsidR="00572380" w:rsidRDefault="00572380">
      <w:pPr>
        <w:pStyle w:val="a"/>
        <w:tabs>
          <w:tab w:val="left" w:pos="6500"/>
        </w:tabs>
        <w:ind w:left="6500" w:hanging="6500"/>
        <w:jc w:val="left"/>
      </w:pPr>
      <w:r>
        <w:tab/>
        <w:t>Дронсейка И.П.</w:t>
      </w:r>
    </w:p>
    <w:p w:rsidR="00572380" w:rsidRDefault="00572380">
      <w:pPr>
        <w:pStyle w:val="a"/>
        <w:tabs>
          <w:tab w:val="left" w:pos="6500"/>
        </w:tabs>
        <w:ind w:left="6500" w:hanging="6500"/>
        <w:jc w:val="left"/>
      </w:pPr>
      <w:r>
        <w:tab/>
        <w:t>Аға оқытушы / Старший преподаватель</w:t>
      </w:r>
    </w:p>
    <w:p w:rsidR="00572380" w:rsidRDefault="00572380">
      <w:pPr>
        <w:pStyle w:val="a"/>
        <w:tabs>
          <w:tab w:val="left" w:pos="6500"/>
        </w:tabs>
        <w:ind w:left="6500" w:hanging="6500"/>
        <w:jc w:val="left"/>
      </w:pPr>
      <w:r>
        <w:tab/>
        <w:t>Жаксыгунова Ж.Т.</w:t>
      </w:r>
    </w:p>
    <w:p w:rsidR="00572380" w:rsidRDefault="00572380">
      <w:pPr>
        <w:pStyle w:val="a"/>
        <w:tabs>
          <w:tab w:val="left" w:pos="6500"/>
        </w:tabs>
        <w:ind w:left="6500" w:hanging="6500"/>
        <w:jc w:val="left"/>
      </w:pPr>
      <w:r>
        <w:tab/>
        <w:t>Аға оқытушы / Старший преподаватель</w:t>
      </w:r>
    </w:p>
    <w:p w:rsidR="00572380" w:rsidRDefault="00572380">
      <w:pPr>
        <w:pStyle w:val="a"/>
        <w:tabs>
          <w:tab w:val="left" w:pos="6500"/>
        </w:tabs>
        <w:ind w:left="6500" w:hanging="6500"/>
        <w:jc w:val="left"/>
      </w:pPr>
      <w:r>
        <w:tab/>
        <w:t>Мухамедова Р.О.</w:t>
      </w:r>
    </w:p>
    <w:p w:rsidR="00572380" w:rsidRDefault="00572380">
      <w:pPr>
        <w:pStyle w:val="a"/>
        <w:tabs>
          <w:tab w:val="left" w:pos="6500"/>
        </w:tabs>
        <w:ind w:left="6500" w:hanging="6500"/>
        <w:jc w:val="left"/>
      </w:pPr>
      <w:r>
        <w:tab/>
        <w:t>Аға оқытушы / Старший преподаватель</w:t>
      </w:r>
    </w:p>
    <w:p w:rsidR="00572380" w:rsidRDefault="00572380">
      <w:pPr>
        <w:pStyle w:val="a"/>
        <w:tabs>
          <w:tab w:val="left" w:pos="6500"/>
        </w:tabs>
        <w:ind w:left="6500" w:hanging="6500"/>
        <w:jc w:val="left"/>
      </w:pPr>
      <w:r>
        <w:tab/>
        <w:t>Сидоренко В.Н.</w:t>
      </w:r>
    </w:p>
    <w:p w:rsidR="00572380" w:rsidRDefault="00572380">
      <w:pPr>
        <w:pStyle w:val="a"/>
        <w:tabs>
          <w:tab w:val="left" w:pos="6500"/>
        </w:tabs>
        <w:ind w:left="6500" w:hanging="6500"/>
        <w:jc w:val="left"/>
      </w:pPr>
      <w:r>
        <w:tab/>
        <w:t>Аға оқытушы / Старший преподаватель</w:t>
      </w:r>
    </w:p>
    <w:p w:rsidR="00572380" w:rsidRDefault="00572380">
      <w:pPr>
        <w:pStyle w:val="a"/>
      </w:pPr>
    </w:p>
    <w:p w:rsidR="00572380" w:rsidRDefault="00572380">
      <w:pPr>
        <w:pStyle w:val="a"/>
      </w:pPr>
    </w:p>
    <w:p w:rsidR="00572380" w:rsidRDefault="00572380">
      <w:pPr>
        <w:pStyle w:val="a"/>
      </w:pPr>
      <w:r>
        <w:t>КЕЛІСІЛДІ / СОГЛАСОВАНО:</w:t>
      </w:r>
    </w:p>
    <w:p w:rsidR="00572380" w:rsidRDefault="00572380">
      <w:pPr>
        <w:pStyle w:val="a"/>
        <w:tabs>
          <w:tab w:val="left" w:pos="6500"/>
        </w:tabs>
      </w:pPr>
    </w:p>
    <w:p w:rsidR="00572380" w:rsidRDefault="00572380">
      <w:pPr>
        <w:pStyle w:val="a"/>
        <w:tabs>
          <w:tab w:val="left" w:pos="6500"/>
        </w:tabs>
      </w:pPr>
      <w:r>
        <w:t>ИМ деканы / Декан ШИ</w:t>
      </w:r>
      <w:r>
        <w:tab/>
        <w:t>Акаев А.М.</w:t>
      </w:r>
    </w:p>
    <w:p w:rsidR="00572380" w:rsidRDefault="00572380">
      <w:pPr>
        <w:pStyle w:val="a"/>
      </w:pPr>
    </w:p>
    <w:p w:rsidR="00572380" w:rsidRDefault="00572380">
      <w:pPr>
        <w:pStyle w:val="a"/>
        <w:tabs>
          <w:tab w:val="left" w:pos="6500"/>
        </w:tabs>
      </w:pPr>
      <w:r>
        <w:t>ЖТҒжҚОМ деканы / Декан ШНЗиОС</w:t>
      </w:r>
      <w:r>
        <w:tab/>
        <w:t>Матайбаева И.Е.</w:t>
      </w:r>
    </w:p>
    <w:p w:rsidR="00572380" w:rsidRDefault="00572380">
      <w:pPr>
        <w:pStyle w:val="a"/>
      </w:pPr>
    </w:p>
    <w:p w:rsidR="00572380" w:rsidRDefault="00572380">
      <w:pPr>
        <w:pStyle w:val="a"/>
        <w:tabs>
          <w:tab w:val="left" w:pos="6500"/>
        </w:tabs>
      </w:pPr>
      <w:r>
        <w:t>СҚжДМ деканы / Декан ШАСиД</w:t>
      </w:r>
      <w:r>
        <w:tab/>
        <w:t>Хапин А.В.</w:t>
      </w:r>
    </w:p>
    <w:p w:rsidR="00572380" w:rsidRDefault="00572380">
      <w:pPr>
        <w:pStyle w:val="a"/>
      </w:pPr>
    </w:p>
    <w:p w:rsidR="00572380" w:rsidRDefault="00572380">
      <w:pPr>
        <w:pStyle w:val="a"/>
      </w:pPr>
      <w:r>
        <w:br w:type="page"/>
      </w:r>
    </w:p>
    <w:p w:rsidR="00572380" w:rsidRDefault="00572380">
      <w:pPr>
        <w:pStyle w:val="a"/>
        <w:jc w:val="center"/>
      </w:pPr>
      <w:r>
        <w:rPr>
          <w:b/>
          <w:bCs/>
        </w:rPr>
        <w:t>1 ПӘННІҢ СИПАТТАМАСЫ, ОНЫҢ ОҚУ ҮРДІСІНДЕГІ ОРНЫ</w:t>
      </w:r>
    </w:p>
    <w:p w:rsidR="00572380" w:rsidRDefault="00572380">
      <w:pPr>
        <w:pStyle w:val="a"/>
        <w:jc w:val="center"/>
      </w:pPr>
      <w:r>
        <w:rPr>
          <w:b/>
          <w:bCs/>
        </w:rPr>
        <w:t>1 ХАРАКТЕРИСТИКА ДИСЦИПЛИНЫ, ЕЕ МЕСТО В УЧЕБНОМ ПРОЦЕССЕ</w:t>
      </w:r>
    </w:p>
    <w:p w:rsidR="00572380" w:rsidRDefault="00572380">
      <w:pPr>
        <w:pStyle w:val="a"/>
      </w:pPr>
    </w:p>
    <w:p w:rsidR="00572380" w:rsidRDefault="00572380">
      <w:pPr>
        <w:pStyle w:val="a"/>
        <w:jc w:val="center"/>
      </w:pPr>
      <w:r>
        <w:rPr>
          <w:b/>
          <w:bCs/>
        </w:rPr>
        <w:t>1.1 Пәннің қысқаша сипаттамасы</w:t>
      </w:r>
    </w:p>
    <w:p w:rsidR="00572380" w:rsidRDefault="00572380">
      <w:pPr>
        <w:pStyle w:val="a"/>
        <w:jc w:val="center"/>
      </w:pPr>
      <w:r>
        <w:rPr>
          <w:b/>
          <w:bCs/>
        </w:rPr>
        <w:t>1.1 Краткое описание дисциплины</w:t>
      </w:r>
    </w:p>
    <w:p w:rsidR="00572380" w:rsidRDefault="00572380">
      <w:pPr>
        <w:pStyle w:val="a"/>
      </w:pPr>
    </w:p>
    <w:p w:rsidR="00572380" w:rsidRDefault="00572380">
      <w:pPr>
        <w:pStyle w:val="a"/>
        <w:ind w:firstLine="567"/>
      </w:pPr>
      <w:r>
        <w:t xml:space="preserve">Бір айнымалы функцияның интегралдық есебі; </w:t>
      </w:r>
      <w:r>
        <w:rPr>
          <w:lang w:val="kk-KZ"/>
        </w:rPr>
        <w:t xml:space="preserve">қатарлар және </w:t>
      </w:r>
      <w:r>
        <w:t>дифференциалдық теңдеулер. Негізделген математикалық қорытындылар әдістердің жеткілікті ортақтығын, қолдану аясының кеңдігін және нарықтық экономиканың барлық салаларында математиканың негізгі салаларына терең енуін қамтамасыз етеді.</w:t>
      </w:r>
    </w:p>
    <w:p w:rsidR="00572380" w:rsidRDefault="00572380">
      <w:pPr>
        <w:pStyle w:val="a"/>
        <w:ind w:firstLine="567"/>
      </w:pPr>
      <w:r>
        <w:t>Интегральное исчисление функций одной переменной; ряды и дифференциальные уравнения. Обоснованные математические выводы обеспечивают достаточную общность методов, широту приложений и глубокое взаимное проникновение основных разделов математики во все отрасли рыночной экономики.</w:t>
      </w:r>
    </w:p>
    <w:p w:rsidR="00572380" w:rsidRDefault="00572380">
      <w:pPr>
        <w:pStyle w:val="a"/>
      </w:pPr>
    </w:p>
    <w:p w:rsidR="00572380" w:rsidRDefault="00572380">
      <w:pPr>
        <w:pStyle w:val="a"/>
        <w:jc w:val="center"/>
      </w:pPr>
      <w:r>
        <w:rPr>
          <w:b/>
          <w:bCs/>
        </w:rPr>
        <w:t>1.2 Пәнді оқытудың мақсаты мен міндеттері</w:t>
      </w:r>
    </w:p>
    <w:p w:rsidR="00572380" w:rsidRDefault="00572380">
      <w:pPr>
        <w:pStyle w:val="a"/>
        <w:jc w:val="center"/>
      </w:pPr>
      <w:r>
        <w:rPr>
          <w:b/>
          <w:bCs/>
        </w:rPr>
        <w:t>1.2 Цель и задачи изучения дисциплины</w:t>
      </w:r>
    </w:p>
    <w:p w:rsidR="00572380" w:rsidRDefault="00572380">
      <w:pPr>
        <w:pStyle w:val="a"/>
      </w:pPr>
    </w:p>
    <w:p w:rsidR="00572380" w:rsidRDefault="00572380">
      <w:pPr>
        <w:pStyle w:val="a"/>
        <w:ind w:firstLine="567"/>
      </w:pPr>
      <w:r>
        <w:t>Пәнді оқытудың мақсаты:</w:t>
      </w:r>
    </w:p>
    <w:p w:rsidR="00572380" w:rsidRDefault="00572380">
      <w:pPr>
        <w:pStyle w:val="a"/>
        <w:ind w:firstLine="567"/>
      </w:pPr>
      <w:r>
        <w:t>Пәнді оқыту мақсаты ретінде студенттерде техника, технология және экономика салаларында қолданбалы мәселелерді шешу үшін студенттерде математикалық әдістердің ғылыми-практикалық негізін қалыптастыру болып табылады</w:t>
      </w:r>
    </w:p>
    <w:p w:rsidR="00572380" w:rsidRDefault="00572380">
      <w:pPr>
        <w:pStyle w:val="a"/>
        <w:ind w:firstLine="567"/>
      </w:pPr>
      <w:r>
        <w:t>Цель изучения дисциплины:</w:t>
      </w:r>
    </w:p>
    <w:p w:rsidR="00572380" w:rsidRDefault="00572380">
      <w:pPr>
        <w:pStyle w:val="a"/>
        <w:ind w:firstLine="567"/>
      </w:pPr>
      <w:r>
        <w:t>Целью изучения дисциплины является формирование у студентов научного и практического представления о математических методах описания и решения практических задач в технике, технологиях, экономике.</w:t>
      </w:r>
    </w:p>
    <w:p w:rsidR="00572380" w:rsidRDefault="00572380">
      <w:pPr>
        <w:pStyle w:val="a"/>
      </w:pPr>
    </w:p>
    <w:p w:rsidR="00572380" w:rsidRDefault="00572380">
      <w:pPr>
        <w:pStyle w:val="a"/>
        <w:ind w:firstLine="567"/>
      </w:pPr>
      <w:r>
        <w:t>Пәнді оқытудың міндеттері:</w:t>
      </w:r>
    </w:p>
    <w:p w:rsidR="00572380" w:rsidRDefault="00572380">
      <w:pPr>
        <w:pStyle w:val="a"/>
        <w:ind w:firstLine="567"/>
      </w:pPr>
      <w:r>
        <w:t>- Техникалық жоғары оқу орнындағы «Математика 2» курсы бір айнымалы функцияның интегралдық есептеулері, сұйықтық, газ ортада, электромагнитті өрістердегі процесстер моделін сипаттайтын еселі интегралдар және оның қолданыстары, әртүрлі қолданбалы есептерді жуықтап шығару әдістерін құруға мүмкіндік беретін қатарлар теориясы, геометрия, механика, физика, гидравлика есептері келтірілетін қарапайым дифференциалдық теңдеулер тарауларынан тұрады.</w:t>
      </w:r>
    </w:p>
    <w:p w:rsidR="00572380" w:rsidRDefault="00572380">
      <w:pPr>
        <w:pStyle w:val="a"/>
        <w:ind w:firstLine="567"/>
      </w:pPr>
      <w:r>
        <w:t>Задачи изучения дисциплины:</w:t>
      </w:r>
    </w:p>
    <w:p w:rsidR="00572380" w:rsidRDefault="00572380">
      <w:pPr>
        <w:pStyle w:val="a"/>
        <w:ind w:firstLine="567"/>
      </w:pPr>
      <w:r>
        <w:t>- Задачами изучения дисциплины являются усвоение основных понятий, методов и задач разделов: интегральное исчисление функции одной переменной; числовые и функциональные ряды, применяемые в методах приближенного решения различных прикладных задач; дифференциальные уравнения, к которым приводятся многие задачи геометрии, механики, физики, гидравлики.</w:t>
      </w:r>
    </w:p>
    <w:p w:rsidR="00572380" w:rsidRDefault="00572380">
      <w:pPr>
        <w:pStyle w:val="a"/>
      </w:pPr>
    </w:p>
    <w:p w:rsidR="00572380" w:rsidRDefault="00572380">
      <w:pPr>
        <w:pStyle w:val="a"/>
        <w:jc w:val="center"/>
      </w:pPr>
      <w:r>
        <w:rPr>
          <w:b/>
          <w:bCs/>
        </w:rPr>
        <w:t>1.3 Оқыту қортындысы</w:t>
      </w:r>
    </w:p>
    <w:p w:rsidR="00572380" w:rsidRDefault="00572380">
      <w:pPr>
        <w:pStyle w:val="a"/>
        <w:jc w:val="center"/>
      </w:pPr>
      <w:r>
        <w:rPr>
          <w:b/>
          <w:bCs/>
        </w:rPr>
        <w:t>1.3 Результаты обучения</w:t>
      </w:r>
    </w:p>
    <w:p w:rsidR="00572380" w:rsidRDefault="00572380">
      <w:pPr>
        <w:pStyle w:val="a"/>
      </w:pPr>
    </w:p>
    <w:p w:rsidR="00572380" w:rsidRDefault="00572380">
      <w:pPr>
        <w:pStyle w:val="a"/>
        <w:ind w:firstLine="567"/>
      </w:pPr>
      <w:r>
        <w:t>Оқыту нәтижелері Дублиндік дескрипторлар негізінде білім берудің тиісті деңгейіндегі құзыреттер арқылы көрсетіледі.</w:t>
      </w:r>
    </w:p>
    <w:p w:rsidR="00572380" w:rsidRDefault="00572380">
      <w:pPr>
        <w:pStyle w:val="a"/>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572380" w:rsidRDefault="00572380">
      <w:pPr>
        <w:pStyle w:val="a"/>
      </w:pPr>
    </w:p>
    <w:tbl>
      <w:tblPr>
        <w:tblW w:w="5000" w:type="pct"/>
        <w:tblInd w:w="-2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5" w:type="dxa"/>
          <w:left w:w="25" w:type="dxa"/>
          <w:bottom w:w="25" w:type="dxa"/>
          <w:right w:w="25" w:type="dxa"/>
        </w:tblCellMar>
        <w:tblLook w:val="0000"/>
      </w:tblPr>
      <w:tblGrid>
        <w:gridCol w:w="2168"/>
        <w:gridCol w:w="3904"/>
        <w:gridCol w:w="3616"/>
      </w:tblGrid>
      <w:tr w:rsidR="00572380" w:rsidRPr="00250499">
        <w:trPr>
          <w:tblHeader/>
        </w:trPr>
        <w:tc>
          <w:tcPr>
            <w:tcW w:w="1119" w:type="pct"/>
            <w:vMerge w:val="restart"/>
          </w:tcPr>
          <w:p w:rsidR="00572380" w:rsidRPr="00250499" w:rsidRDefault="00572380">
            <w:pPr>
              <w:pStyle w:val="a"/>
              <w:jc w:val="center"/>
            </w:pPr>
            <w:r w:rsidRPr="00250499">
              <w:t>Қалыптасатын негізгі құзыреттер</w:t>
            </w:r>
          </w:p>
          <w:p w:rsidR="00572380" w:rsidRPr="00250499" w:rsidRDefault="00572380">
            <w:pPr>
              <w:pStyle w:val="a"/>
              <w:jc w:val="center"/>
            </w:pPr>
            <w:r w:rsidRPr="00250499">
              <w:t>Формируемые ключевые компетенции</w:t>
            </w:r>
          </w:p>
        </w:tc>
        <w:tc>
          <w:tcPr>
            <w:tcW w:w="0" w:type="auto"/>
            <w:gridSpan w:val="2"/>
          </w:tcPr>
          <w:p w:rsidR="00572380" w:rsidRPr="00250499" w:rsidRDefault="00572380">
            <w:pPr>
              <w:pStyle w:val="a"/>
              <w:jc w:val="center"/>
            </w:pPr>
            <w:r w:rsidRPr="00250499">
              <w:t>Оқыту нәтижелері (түйінді құзыреттілік бірліктері)</w:t>
            </w:r>
          </w:p>
          <w:p w:rsidR="00572380" w:rsidRPr="00250499" w:rsidRDefault="00572380">
            <w:pPr>
              <w:pStyle w:val="a"/>
              <w:jc w:val="center"/>
            </w:pPr>
            <w:r w:rsidRPr="00250499">
              <w:t>Результаты обучения (единицы ключевых компетенций)</w:t>
            </w:r>
          </w:p>
        </w:tc>
      </w:tr>
      <w:tr w:rsidR="00572380" w:rsidRPr="00250499">
        <w:trPr>
          <w:tblHeader/>
        </w:trPr>
        <w:tc>
          <w:tcPr>
            <w:tcW w:w="0" w:type="auto"/>
            <w:vMerge/>
          </w:tcPr>
          <w:p w:rsidR="00572380" w:rsidRPr="00250499" w:rsidRDefault="00572380">
            <w:pPr>
              <w:pStyle w:val="a"/>
            </w:pPr>
          </w:p>
        </w:tc>
        <w:tc>
          <w:tcPr>
            <w:tcW w:w="2015" w:type="pct"/>
          </w:tcPr>
          <w:p w:rsidR="00572380" w:rsidRPr="00250499" w:rsidRDefault="00572380">
            <w:pPr>
              <w:pStyle w:val="a"/>
              <w:jc w:val="center"/>
            </w:pPr>
            <w:r w:rsidRPr="00250499">
              <w:t>білім бағдарламасы</w:t>
            </w:r>
          </w:p>
          <w:p w:rsidR="00572380" w:rsidRPr="00250499" w:rsidRDefault="00572380">
            <w:pPr>
              <w:pStyle w:val="a"/>
              <w:jc w:val="center"/>
            </w:pPr>
            <w:r w:rsidRPr="00250499">
              <w:t>образовательной программы</w:t>
            </w:r>
          </w:p>
        </w:tc>
        <w:tc>
          <w:tcPr>
            <w:tcW w:w="1866" w:type="pct"/>
          </w:tcPr>
          <w:p w:rsidR="00572380" w:rsidRPr="00250499" w:rsidRDefault="00572380">
            <w:pPr>
              <w:pStyle w:val="a"/>
              <w:jc w:val="center"/>
            </w:pPr>
            <w:r w:rsidRPr="00250499">
              <w:t>пәндер</w:t>
            </w:r>
          </w:p>
          <w:p w:rsidR="00572380" w:rsidRPr="00250499" w:rsidRDefault="00572380">
            <w:pPr>
              <w:pStyle w:val="a"/>
              <w:jc w:val="center"/>
            </w:pPr>
            <w:r w:rsidRPr="00250499">
              <w:t>дисциплины</w:t>
            </w:r>
          </w:p>
        </w:tc>
      </w:tr>
      <w:tr w:rsidR="00572380" w:rsidRPr="00250499">
        <w:tc>
          <w:tcPr>
            <w:tcW w:w="0" w:type="auto"/>
            <w:vMerge w:val="restart"/>
          </w:tcPr>
          <w:p w:rsidR="00572380" w:rsidRPr="00250499" w:rsidRDefault="00572380">
            <w:pPr>
              <w:pStyle w:val="a"/>
              <w:jc w:val="center"/>
            </w:pPr>
            <w:r w:rsidRPr="00250499">
              <w:rPr>
                <w:sz w:val="20"/>
                <w:szCs w:val="20"/>
              </w:rPr>
              <w:t>КК3 - Әлеуметтік ортада тұлғаны қалыптастыру және анықтау және салауатты өмір салтын қалыптастыру қабілеті  (6B07105, 6B07108)</w:t>
            </w:r>
          </w:p>
          <w:p w:rsidR="00572380" w:rsidRPr="00250499" w:rsidRDefault="00572380">
            <w:pPr>
              <w:pStyle w:val="a"/>
              <w:jc w:val="center"/>
            </w:pPr>
            <w:r w:rsidRPr="00250499">
              <w:rPr>
                <w:sz w:val="20"/>
                <w:szCs w:val="20"/>
              </w:rPr>
              <w:t>КК3 - Способность формировать и определять личность в социальной среде и ориентироваться на здоровый образ жизни (6B07105, 6B07108)</w:t>
            </w:r>
          </w:p>
        </w:tc>
        <w:tc>
          <w:tcPr>
            <w:tcW w:w="0" w:type="auto"/>
          </w:tcPr>
          <w:p w:rsidR="00572380" w:rsidRPr="00250499" w:rsidRDefault="00572380">
            <w:pPr>
              <w:pStyle w:val="a"/>
            </w:pPr>
            <w:r w:rsidRPr="00250499">
              <w:rPr>
                <w:sz w:val="20"/>
                <w:szCs w:val="20"/>
              </w:rPr>
              <w:t>РО5 - Экономикалық-құқықтық ортада біртұтас тұлғаны қалыптастыруға және индивидтің жауапкершілігін арттыруға ықпал ететін білімді көрсету (6B07105, 6B07108)</w:t>
            </w:r>
          </w:p>
          <w:p w:rsidR="00572380" w:rsidRPr="00250499" w:rsidRDefault="00572380">
            <w:pPr>
              <w:pStyle w:val="a"/>
            </w:pPr>
            <w:r w:rsidRPr="00250499">
              <w:rPr>
                <w:sz w:val="20"/>
                <w:szCs w:val="20"/>
              </w:rPr>
              <w:t>РО5 - Демонстрировать знания, способствующие формированию целостной личности в экономико-правовой среде и повышению ответственности индивида (6B07105, 6B07108)</w:t>
            </w:r>
          </w:p>
        </w:tc>
        <w:tc>
          <w:tcPr>
            <w:tcW w:w="0" w:type="auto"/>
            <w:vMerge w:val="restart"/>
          </w:tcPr>
          <w:p w:rsidR="00572380" w:rsidRPr="00250499" w:rsidRDefault="00572380">
            <w:pPr>
              <w:pStyle w:val="a"/>
              <w:ind w:firstLine="567"/>
            </w:pPr>
            <w:r w:rsidRPr="00250499">
              <w:rPr>
                <w:sz w:val="20"/>
                <w:szCs w:val="20"/>
              </w:rPr>
              <w:t>- Интеллектуалды дамыған және сыни ойлай білетін инженер- жеке тұлға ретінде қалыптасуына қажетті математика саласындағы базалық білімдері бар.</w:t>
            </w:r>
          </w:p>
          <w:p w:rsidR="00572380" w:rsidRPr="00250499" w:rsidRDefault="00572380">
            <w:pPr>
              <w:pStyle w:val="a"/>
              <w:ind w:firstLine="567"/>
            </w:pPr>
            <w:r w:rsidRPr="00250499">
              <w:rPr>
                <w:sz w:val="20"/>
                <w:szCs w:val="20"/>
              </w:rPr>
              <w:t>- Қоршаған әлем туралы бүтін білім жүйесі негізінде техника және технология саласында мамандық бағыты бойынша математикалық және базалық білімдерін қолдана алады.</w:t>
            </w:r>
          </w:p>
          <w:p w:rsidR="00572380" w:rsidRPr="00250499" w:rsidRDefault="00572380">
            <w:pPr>
              <w:pStyle w:val="a"/>
              <w:ind w:firstLine="567"/>
            </w:pPr>
            <w:r w:rsidRPr="00250499">
              <w:rPr>
                <w:sz w:val="20"/>
                <w:szCs w:val="20"/>
              </w:rPr>
              <w:t>- Өз бетімен өзін-өзі бақылаудың, оқудың және білудің әдістері мен құралдарын қолдану қабілеті, өзін-өзі дамытудың кәсіби, интеллектуалдық келешегін түсіну қабілеті, өзінің артықшылықтары мен кемшіліктерін бағалай алу қабілеті бар.</w:t>
            </w:r>
          </w:p>
          <w:p w:rsidR="00572380" w:rsidRPr="00250499" w:rsidRDefault="00572380">
            <w:pPr>
              <w:pStyle w:val="a"/>
              <w:ind w:firstLine="567"/>
            </w:pPr>
            <w:r w:rsidRPr="00250499">
              <w:rPr>
                <w:sz w:val="20"/>
                <w:szCs w:val="20"/>
              </w:rPr>
              <w:t>- Өз көзқарасын тиімді қорғап, зерттеу тобының мүшесі және жеке дара техникалық мәселелерді шешу үшін қолданылатын математикалық әдістер бағалап, жаңа шешімдер ұсынады; топ пікірімен санасып, жүзеге асыруға қабілеті бар.</w:t>
            </w:r>
          </w:p>
          <w:p w:rsidR="00572380" w:rsidRPr="00250499" w:rsidRDefault="00572380">
            <w:pPr>
              <w:pStyle w:val="a"/>
              <w:ind w:firstLine="567"/>
            </w:pPr>
            <w:r w:rsidRPr="00250499">
              <w:rPr>
                <w:sz w:val="20"/>
                <w:szCs w:val="20"/>
              </w:rPr>
              <w:t>- Болашақ қызметі үшін қажетті негізгі білім мен магистратурада, үздіксіз білім дағдылары толықтыру мен жаңаруын меңгеріп, техника және технология аймағында ғылыми-зерттеу саласында математикалық әдістерді қолданады.</w:t>
            </w:r>
          </w:p>
          <w:p w:rsidR="00572380" w:rsidRPr="00250499" w:rsidRDefault="00572380">
            <w:pPr>
              <w:pStyle w:val="a"/>
            </w:pPr>
          </w:p>
          <w:p w:rsidR="00572380" w:rsidRPr="00250499" w:rsidRDefault="00572380">
            <w:pPr>
              <w:pStyle w:val="a"/>
              <w:ind w:firstLine="567"/>
            </w:pPr>
            <w:r w:rsidRPr="00250499">
              <w:rPr>
                <w:sz w:val="20"/>
                <w:szCs w:val="20"/>
              </w:rPr>
              <w:t>- Упорядочить, сформулировать и воспроизвести основные определения, теоремы, формулы по изучаемым разделам дисциплины и привести примеры прикладного характера</w:t>
            </w:r>
          </w:p>
          <w:p w:rsidR="00572380" w:rsidRPr="00250499" w:rsidRDefault="00572380">
            <w:pPr>
              <w:pStyle w:val="a"/>
              <w:ind w:firstLine="567"/>
            </w:pPr>
            <w:r w:rsidRPr="00250499">
              <w:rPr>
                <w:sz w:val="20"/>
                <w:szCs w:val="20"/>
              </w:rPr>
              <w:t>- Способность применять базовые и специальные знания математических наук в области техники и технологии в профессиональной деятельности, применять методы математического анализа и моделирования, теоретические и экспериментальные исследования.</w:t>
            </w:r>
          </w:p>
          <w:p w:rsidR="00572380" w:rsidRPr="00250499" w:rsidRDefault="00572380">
            <w:pPr>
              <w:pStyle w:val="a"/>
              <w:ind w:firstLine="567"/>
            </w:pPr>
            <w:r w:rsidRPr="00250499">
              <w:rPr>
                <w:sz w:val="20"/>
                <w:szCs w:val="20"/>
              </w:rPr>
              <w:t>- Изучать и применять дополнительную литературу по дисциплине для решения прикладных задач; формировать представление об изучаемом процессе или явлении математическими методами.</w:t>
            </w:r>
          </w:p>
          <w:p w:rsidR="00572380" w:rsidRPr="00250499" w:rsidRDefault="00572380">
            <w:pPr>
              <w:pStyle w:val="a"/>
              <w:ind w:firstLine="567"/>
            </w:pPr>
            <w:r w:rsidRPr="00250499">
              <w:rPr>
                <w:sz w:val="20"/>
                <w:szCs w:val="20"/>
              </w:rPr>
              <w:t>- Уметь работать в команде для усвоения, закрепления и передачи полученных знаний математическими методами при ршении прикладных задач</w:t>
            </w:r>
          </w:p>
          <w:p w:rsidR="00572380" w:rsidRPr="00250499" w:rsidRDefault="00572380">
            <w:pPr>
              <w:pStyle w:val="a"/>
              <w:ind w:firstLine="567"/>
            </w:pPr>
            <w:r w:rsidRPr="00250499">
              <w:rPr>
                <w:sz w:val="20"/>
                <w:szCs w:val="20"/>
              </w:rPr>
              <w:t>- Приобрести навыки получения новых знаний, необходимых для освоения специальных дисциплин и продолжения образования по специальности; стремиться к профессиональному и личностному росту.</w:t>
            </w:r>
          </w:p>
        </w:tc>
      </w:tr>
      <w:tr w:rsidR="00572380" w:rsidRPr="00250499">
        <w:tc>
          <w:tcPr>
            <w:tcW w:w="0" w:type="auto"/>
            <w:vMerge/>
          </w:tcPr>
          <w:p w:rsidR="00572380" w:rsidRPr="00250499" w:rsidRDefault="00572380">
            <w:pPr>
              <w:pStyle w:val="a"/>
            </w:pPr>
          </w:p>
        </w:tc>
        <w:tc>
          <w:tcPr>
            <w:tcW w:w="0" w:type="auto"/>
          </w:tcPr>
          <w:p w:rsidR="00572380" w:rsidRPr="00250499" w:rsidRDefault="00572380">
            <w:pPr>
              <w:pStyle w:val="a"/>
            </w:pPr>
            <w:r w:rsidRPr="00250499">
              <w:rPr>
                <w:sz w:val="20"/>
                <w:szCs w:val="20"/>
              </w:rPr>
              <w:t>РО6 - Тұлғаның, қоғам мен мемлекеттің тиімді жұмыс істеуін сақтау, дамыту және тиімді жұмыс істеуі мақсатында әлеуметтік жүйелердің қауіпсіздігін қамтамасыз ету әдістерін қолдану (6B07108)</w:t>
            </w:r>
          </w:p>
          <w:p w:rsidR="00572380" w:rsidRPr="00250499" w:rsidRDefault="00572380">
            <w:pPr>
              <w:pStyle w:val="a"/>
            </w:pPr>
            <w:r w:rsidRPr="00250499">
              <w:rPr>
                <w:sz w:val="20"/>
                <w:szCs w:val="20"/>
              </w:rPr>
              <w:t>РО6 - Применять методы обеспечения безопасности социальных систем в целях сохранения, развития и эффективного функционирования личности, общества и государства (6B07108)</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Су және канализация шаруашылығы саласындағы бәсекеге қабілетті түлектерді индустриялық дамудың қазіргі жағдайында ғылыми, өндірістік және білім беру қызметіне дайындау. (6B07310)</w:t>
            </w:r>
          </w:p>
          <w:p w:rsidR="00572380" w:rsidRPr="00250499" w:rsidRDefault="00572380">
            <w:pPr>
              <w:pStyle w:val="a"/>
              <w:jc w:val="center"/>
            </w:pPr>
            <w:r w:rsidRPr="00250499">
              <w:rPr>
                <w:sz w:val="20"/>
                <w:szCs w:val="20"/>
              </w:rPr>
              <w:t>КК4 - Готовить конкурентоспособных выпускников в области водного и канализационного хозяйства к научной, производственной и образовательной деятельности в современных условиях индустриального развития. (6B07310)</w:t>
            </w:r>
          </w:p>
        </w:tc>
        <w:tc>
          <w:tcPr>
            <w:tcW w:w="0" w:type="auto"/>
          </w:tcPr>
          <w:p w:rsidR="00572380" w:rsidRPr="00250499" w:rsidRDefault="00572380">
            <w:pPr>
              <w:pStyle w:val="a"/>
            </w:pPr>
            <w:r w:rsidRPr="00250499">
              <w:rPr>
                <w:sz w:val="20"/>
                <w:szCs w:val="20"/>
              </w:rPr>
              <w:t>РО7 - Ғылым мен техниканың әр түрлі салаларынан білім интеграциясы негізінде сумен қамту және су бұру жүйелерін жобалау қабілеті   (6B07310)</w:t>
            </w:r>
          </w:p>
          <w:p w:rsidR="00572380" w:rsidRPr="00250499" w:rsidRDefault="00572380">
            <w:pPr>
              <w:pStyle w:val="a"/>
            </w:pPr>
            <w:r w:rsidRPr="00250499">
              <w:rPr>
                <w:sz w:val="20"/>
                <w:szCs w:val="20"/>
              </w:rPr>
              <w:t>РО7 - Способность проектировать системы водоснабжения и водоотведения  на основе интеграции знаний из различных областей науки и техники (6B07310)</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Интеграцияланған инженерлік қызметте тұтастай алғанда арнайы пәндер негіздерін білу және түсіну толық жүйе әлем туралы ғылыми білім  (6B07101)</w:t>
            </w:r>
          </w:p>
          <w:p w:rsidR="00572380" w:rsidRPr="00250499" w:rsidRDefault="00572380">
            <w:pPr>
              <w:pStyle w:val="a"/>
              <w:jc w:val="center"/>
            </w:pPr>
            <w:r w:rsidRPr="00250499">
              <w:rPr>
                <w:sz w:val="20"/>
                <w:szCs w:val="20"/>
              </w:rPr>
              <w:t>КК4 - Знание и понимание основ специальных дисциплин в  комплексной инженерной деятельности на основе цело тной системы научных знаний об окружающем мире (6B07101)</w:t>
            </w:r>
          </w:p>
        </w:tc>
        <w:tc>
          <w:tcPr>
            <w:tcW w:w="0" w:type="auto"/>
          </w:tcPr>
          <w:p w:rsidR="00572380" w:rsidRPr="00250499" w:rsidRDefault="00572380">
            <w:pPr>
              <w:pStyle w:val="a"/>
            </w:pPr>
            <w:r w:rsidRPr="00250499">
              <w:rPr>
                <w:sz w:val="20"/>
                <w:szCs w:val="20"/>
              </w:rPr>
              <w:t>РО 7 - Интеграцияланған инженерлік қызметте тұтастай алғанда арнайы пәндер негіздерін біліңіз толық жүйе әлем туралы ғылыми білім  (6B07101)</w:t>
            </w:r>
          </w:p>
          <w:p w:rsidR="00572380" w:rsidRPr="00250499" w:rsidRDefault="00572380">
            <w:pPr>
              <w:pStyle w:val="a"/>
            </w:pPr>
            <w:r w:rsidRPr="00250499">
              <w:rPr>
                <w:sz w:val="20"/>
                <w:szCs w:val="20"/>
              </w:rPr>
              <w:t>РО 7 - Знать основы специальных дисциплин в  комплексной инженерной деятельности на основе цело тной системы  научных знаний об окружающем мире (6B07101)</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Алгебра, математикалық талдау, ықтималдықтар теориясы, аналитикалық және кеңістіктік геометрия элементтері, дискретті және қолданбалы математика, соның ішінде математикалық әдістер, мәселелерді математикалық сипаттау аппаратын, механикалық, электротехникалық, электрондық және технологиялық процестерді қолдану үшін қажетті білімдері бар (6B07110)</w:t>
            </w:r>
          </w:p>
          <w:p w:rsidR="00572380" w:rsidRPr="00250499" w:rsidRDefault="00572380">
            <w:pPr>
              <w:pStyle w:val="a"/>
              <w:jc w:val="center"/>
            </w:pPr>
            <w:r w:rsidRPr="00250499">
              <w:rPr>
                <w:sz w:val="20"/>
                <w:szCs w:val="20"/>
              </w:rPr>
              <w:t>КК4 - Имеет знания в области математики, включая алгебры, математического анализа, теории вероятности и элементы аналитической и пространственной геометрии, дискретной и прикладной математики, в том числе математические методы, необходимые для применения аппарата математического описания вопросов, механических, электротехнических, электронных и технологических процессов (6B07110)</w:t>
            </w:r>
          </w:p>
        </w:tc>
        <w:tc>
          <w:tcPr>
            <w:tcW w:w="0" w:type="auto"/>
          </w:tcPr>
          <w:p w:rsidR="00572380" w:rsidRPr="00250499" w:rsidRDefault="00572380">
            <w:pPr>
              <w:pStyle w:val="a"/>
            </w:pPr>
            <w:r w:rsidRPr="00250499">
              <w:rPr>
                <w:sz w:val="20"/>
                <w:szCs w:val="20"/>
              </w:rPr>
              <w:t>РО7 - Мехатроника мәселелерін сипаттау үшін белгілі әдістер мен математикалық модельдерді пайдалана алады (6B07110)</w:t>
            </w:r>
          </w:p>
          <w:p w:rsidR="00572380" w:rsidRPr="00250499" w:rsidRDefault="00572380">
            <w:pPr>
              <w:pStyle w:val="a"/>
            </w:pPr>
            <w:r w:rsidRPr="00250499">
              <w:rPr>
                <w:sz w:val="20"/>
                <w:szCs w:val="20"/>
              </w:rPr>
              <w:t>РО7 - Может использовать известные методы и математические модели, для описания мехатронных вопросов (6B07110)</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Компьютерлік және инженерлі графиканың көмегімен мәліметтерді  математикалық және физика-химиялық өңдеуді түсіне отырып,  өндірістік процесті ұйымдастыру (6B07203)</w:t>
            </w:r>
          </w:p>
          <w:p w:rsidR="00572380" w:rsidRPr="00250499" w:rsidRDefault="00572380">
            <w:pPr>
              <w:pStyle w:val="a"/>
              <w:jc w:val="center"/>
            </w:pPr>
            <w:r w:rsidRPr="00250499">
              <w:rPr>
                <w:sz w:val="20"/>
                <w:szCs w:val="20"/>
              </w:rPr>
              <w:t>КК4 - Организовывать производственный процесс, понимая математические и  физико-химические обработки данных с помощью инженерной и компьютерной графики (6B07203)</w:t>
            </w:r>
          </w:p>
        </w:tc>
        <w:tc>
          <w:tcPr>
            <w:tcW w:w="0" w:type="auto"/>
          </w:tcPr>
          <w:p w:rsidR="00572380" w:rsidRPr="00250499" w:rsidRDefault="00572380">
            <w:pPr>
              <w:pStyle w:val="a"/>
            </w:pPr>
            <w:r w:rsidRPr="00250499">
              <w:rPr>
                <w:sz w:val="20"/>
                <w:szCs w:val="20"/>
              </w:rPr>
              <w:t>РО7 - Компьютерлік және инженерлі графиканың көмегімен эксперименттердің нәтижелерін, мәліметтерін өңдеу және талдау үшін базалық математикалық пәндердің,  физика, химия  және механика білімдерін қолдану (6B07203)</w:t>
            </w:r>
          </w:p>
          <w:p w:rsidR="00572380" w:rsidRPr="00250499" w:rsidRDefault="00572380">
            <w:pPr>
              <w:pStyle w:val="a"/>
            </w:pPr>
            <w:r w:rsidRPr="00250499">
              <w:rPr>
                <w:sz w:val="20"/>
                <w:szCs w:val="20"/>
              </w:rPr>
              <w:t>РО7 - применять знания базовых математических дисциплин, физики, химии и механики для анализа и обработки данных, результатов экспериментов с помощью компьютерной и инженерной графики   (6B07203)</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кәсіби қызметте математикалық білімдер негізінде үдерістерді модельдеуді жүзеге асыру (6B06102)</w:t>
            </w:r>
          </w:p>
          <w:p w:rsidR="00572380" w:rsidRPr="00250499" w:rsidRDefault="00572380">
            <w:pPr>
              <w:pStyle w:val="a"/>
              <w:jc w:val="center"/>
            </w:pPr>
            <w:r w:rsidRPr="00250499">
              <w:rPr>
                <w:sz w:val="20"/>
                <w:szCs w:val="20"/>
              </w:rPr>
              <w:t>КК4 - проводить моделирование процессов на базе математических знаний в профессиональной деятельности (6B06102)</w:t>
            </w:r>
          </w:p>
        </w:tc>
        <w:tc>
          <w:tcPr>
            <w:tcW w:w="0" w:type="auto"/>
          </w:tcPr>
          <w:p w:rsidR="00572380" w:rsidRPr="00250499" w:rsidRDefault="00572380">
            <w:pPr>
              <w:pStyle w:val="a"/>
            </w:pPr>
            <w:r w:rsidRPr="00250499">
              <w:rPr>
                <w:sz w:val="20"/>
                <w:szCs w:val="20"/>
              </w:rPr>
              <w:t>РО7 - кәсіби міндеттерді шешу үшін іргелі математикалық пәндердің негізгі ұғымдарын, идеяларын және әдістерін қолдану (6B06102)</w:t>
            </w:r>
          </w:p>
          <w:p w:rsidR="00572380" w:rsidRPr="00250499" w:rsidRDefault="00572380">
            <w:pPr>
              <w:pStyle w:val="a"/>
            </w:pPr>
            <w:r w:rsidRPr="00250499">
              <w:rPr>
                <w:sz w:val="20"/>
                <w:szCs w:val="20"/>
              </w:rPr>
              <w:t>РО7 - применять основные понятия, идеи и методы фундаментальных математических дисциплин для решения профессиональных задач (6B06102)</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Кәсіби қызмет барысында пайда болатын проблемалардың жаратылыстану-ғылыми мәнін анықтау қабілеті (6B07304)</w:t>
            </w:r>
          </w:p>
          <w:p w:rsidR="00572380" w:rsidRPr="00250499" w:rsidRDefault="00572380">
            <w:pPr>
              <w:pStyle w:val="a"/>
              <w:jc w:val="center"/>
            </w:pPr>
            <w:r w:rsidRPr="00250499">
              <w:rPr>
                <w:sz w:val="20"/>
                <w:szCs w:val="20"/>
              </w:rPr>
              <w:t>КК4 - Способность выявить естественнонаучную сущность проблем, возникающих в ходе профессиональной деятельности (6B07304)</w:t>
            </w:r>
          </w:p>
        </w:tc>
        <w:tc>
          <w:tcPr>
            <w:tcW w:w="0" w:type="auto"/>
          </w:tcPr>
          <w:p w:rsidR="00572380" w:rsidRPr="00250499" w:rsidRDefault="00572380">
            <w:pPr>
              <w:pStyle w:val="a"/>
            </w:pPr>
            <w:r w:rsidRPr="00250499">
              <w:rPr>
                <w:sz w:val="20"/>
                <w:szCs w:val="20"/>
              </w:rPr>
              <w:t>PO7 - Кешенді инженерлік қызметте математикалық, жаратылыстану, гуманитарлық және техникалық ғылымдар саласында базалық және арнайы білімді қолдану (6B07304)</w:t>
            </w:r>
          </w:p>
          <w:p w:rsidR="00572380" w:rsidRPr="00250499" w:rsidRDefault="00572380">
            <w:pPr>
              <w:pStyle w:val="a"/>
            </w:pPr>
            <w:r w:rsidRPr="00250499">
              <w:rPr>
                <w:sz w:val="20"/>
                <w:szCs w:val="20"/>
              </w:rPr>
              <w:t>PO7 - Применять базовые и специальные знания в области математических, естественных, гуманитарных и технических наук в комплексной инженерной деятельности (6B07304)</w:t>
            </w:r>
          </w:p>
        </w:tc>
        <w:tc>
          <w:tcPr>
            <w:tcW w:w="0" w:type="auto"/>
            <w:vMerge/>
          </w:tcPr>
          <w:p w:rsidR="00572380" w:rsidRPr="00250499" w:rsidRDefault="00572380">
            <w:pPr>
              <w:pStyle w:val="a"/>
            </w:pPr>
          </w:p>
        </w:tc>
      </w:tr>
      <w:tr w:rsidR="00572380" w:rsidRPr="00250499">
        <w:tc>
          <w:tcPr>
            <w:tcW w:w="0" w:type="auto"/>
            <w:vMerge/>
          </w:tcPr>
          <w:p w:rsidR="00572380" w:rsidRPr="00250499" w:rsidRDefault="00572380">
            <w:pPr>
              <w:pStyle w:val="a"/>
            </w:pPr>
          </w:p>
        </w:tc>
        <w:tc>
          <w:tcPr>
            <w:tcW w:w="0" w:type="auto"/>
          </w:tcPr>
          <w:p w:rsidR="00572380" w:rsidRPr="00250499" w:rsidRDefault="00572380">
            <w:pPr>
              <w:pStyle w:val="a"/>
            </w:pPr>
            <w:r w:rsidRPr="00250499">
              <w:rPr>
                <w:sz w:val="20"/>
                <w:szCs w:val="20"/>
              </w:rPr>
              <w:t>РО7  - Ойлау мәдениеті мен ой-өрісі кең жоғары білімді тұлғаны қалыптастыруға ықпал ететін жаратылыстану-ғылыми пәндер саласында базалық және арнайы білімді қолдану (6B07303)</w:t>
            </w:r>
          </w:p>
          <w:p w:rsidR="00572380" w:rsidRPr="00250499" w:rsidRDefault="00572380">
            <w:pPr>
              <w:pStyle w:val="a"/>
            </w:pPr>
            <w:r w:rsidRPr="00250499">
              <w:rPr>
                <w:sz w:val="20"/>
                <w:szCs w:val="20"/>
              </w:rPr>
              <w:t>РО7  - Применять базовые и специальные знания в области естественнонаучных дисциплин, способствующих формированию высокообразованной личности с широким кругозором и культурой мышления (6B07303)</w:t>
            </w:r>
          </w:p>
        </w:tc>
        <w:tc>
          <w:tcPr>
            <w:tcW w:w="0" w:type="auto"/>
            <w:vMerge/>
          </w:tcPr>
          <w:p w:rsidR="00572380" w:rsidRPr="00250499" w:rsidRDefault="00572380">
            <w:pPr>
              <w:pStyle w:val="a"/>
            </w:pPr>
          </w:p>
        </w:tc>
      </w:tr>
      <w:tr w:rsidR="00572380" w:rsidRPr="00250499">
        <w:tc>
          <w:tcPr>
            <w:tcW w:w="0" w:type="auto"/>
            <w:vMerge/>
          </w:tcPr>
          <w:p w:rsidR="00572380" w:rsidRPr="00250499" w:rsidRDefault="00572380">
            <w:pPr>
              <w:pStyle w:val="a"/>
            </w:pPr>
          </w:p>
        </w:tc>
        <w:tc>
          <w:tcPr>
            <w:tcW w:w="0" w:type="auto"/>
          </w:tcPr>
          <w:p w:rsidR="00572380" w:rsidRPr="00250499" w:rsidRDefault="00572380">
            <w:pPr>
              <w:pStyle w:val="a"/>
            </w:pPr>
            <w:r w:rsidRPr="00250499">
              <w:rPr>
                <w:sz w:val="20"/>
                <w:szCs w:val="20"/>
              </w:rPr>
              <w:t>РО7 - Кешенді инженерлік қызметте математикалық, жаратылыстану, гуманитарлық және техникалық ғылымдар саласында базалық және арнайы білімді қолдану (6B07305, 6B07309, 6B07501)</w:t>
            </w:r>
          </w:p>
          <w:p w:rsidR="00572380" w:rsidRPr="00250499" w:rsidRDefault="00572380">
            <w:pPr>
              <w:pStyle w:val="a"/>
            </w:pPr>
            <w:r w:rsidRPr="00250499">
              <w:rPr>
                <w:sz w:val="20"/>
                <w:szCs w:val="20"/>
              </w:rPr>
              <w:t>РО7 - Применять базовые и специальные знания в области математических, естественных, гуманитарных и технических наук в комплексной инженерной деятельности (6B07305, 6B07309, 6B07501)</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Жаратылыстану ғылымдары саласындағы негізгі білімдерін көрсету, кəсіби қызметте кездесетін проблемаларды табиғи ғылымды анықтауға дайындығын көрсету; олардың шешілуіне ғылымның негізгі заңдарын, математикалық талдау мен модельдеу әдістерін, теориялық және тәжірибелік зерттеулерді қолдану. (6B07103)</w:t>
            </w:r>
          </w:p>
          <w:p w:rsidR="00572380" w:rsidRPr="00250499" w:rsidRDefault="00572380">
            <w:pPr>
              <w:pStyle w:val="a"/>
              <w:jc w:val="center"/>
            </w:pPr>
            <w:r w:rsidRPr="00250499">
              <w:rPr>
                <w:sz w:val="20"/>
                <w:szCs w:val="20"/>
              </w:rPr>
              <w:t>КК4 - Способность демонстрировать базовые знания в области естественнонаучных дисциплин, готовностью выявлять естественнонаучную сущность проблем, возникающих в ходе профессиональной деятельности; применять для их разрешения основные законы естествознания, методы математического анализа и моделирования, теоретического и экспериментального исследования. (6B07103)</w:t>
            </w:r>
          </w:p>
        </w:tc>
        <w:tc>
          <w:tcPr>
            <w:tcW w:w="0" w:type="auto"/>
          </w:tcPr>
          <w:p w:rsidR="00572380" w:rsidRPr="00250499" w:rsidRDefault="00572380">
            <w:pPr>
              <w:pStyle w:val="a"/>
            </w:pPr>
            <w:r w:rsidRPr="00250499">
              <w:rPr>
                <w:sz w:val="20"/>
                <w:szCs w:val="20"/>
              </w:rPr>
              <w:t>РО7 - Инженерлік есептерді шешу кезінде математикалық талдау әдістерін қолдану және  әртүрлі  құрылғыларда құбылыстар мен процестердің физикалық мәнін анықтау.   (6B07103)</w:t>
            </w:r>
          </w:p>
          <w:p w:rsidR="00572380" w:rsidRPr="00250499" w:rsidRDefault="00572380">
            <w:pPr>
              <w:pStyle w:val="a"/>
            </w:pPr>
            <w:r w:rsidRPr="00250499">
              <w:rPr>
                <w:sz w:val="20"/>
                <w:szCs w:val="20"/>
              </w:rPr>
              <w:t>РО7 - Применять методы математического анализа при решении инженерных задач и  выявлять физическую сущность явлений и процессов в устройствах.   (6B07103)</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Математика және инженерлік негіздердің, негізгі фактілердің, тұжырымдамалардың, теория принциптерінің негізгі білімдерді қолдану қабілеті. (6B07206)</w:t>
            </w:r>
          </w:p>
          <w:p w:rsidR="00572380" w:rsidRPr="00250499" w:rsidRDefault="00572380">
            <w:pPr>
              <w:pStyle w:val="a"/>
              <w:jc w:val="center"/>
            </w:pPr>
            <w:r w:rsidRPr="00250499">
              <w:rPr>
                <w:sz w:val="20"/>
                <w:szCs w:val="20"/>
              </w:rPr>
              <w:t>КК4 - Способность использовать базовые знания математики и  инженерных снов, основные факты, концепции, принципы теорий. (6B07206)</w:t>
            </w:r>
          </w:p>
        </w:tc>
        <w:tc>
          <w:tcPr>
            <w:tcW w:w="0" w:type="auto"/>
          </w:tcPr>
          <w:p w:rsidR="00572380" w:rsidRPr="00250499" w:rsidRDefault="00572380">
            <w:pPr>
              <w:pStyle w:val="a"/>
            </w:pPr>
            <w:r w:rsidRPr="00250499">
              <w:rPr>
                <w:sz w:val="20"/>
                <w:szCs w:val="20"/>
              </w:rPr>
              <w:t>РО7 - Деректерді өңдеуге және тәжірибе нәтижелерін, өндірістік сынақтарды талдау үшін алынған білімді қолдану. Жобалық құжаттаманы орындау және рәсімдеу. (6B07206)</w:t>
            </w:r>
          </w:p>
          <w:p w:rsidR="00572380" w:rsidRPr="00250499" w:rsidRDefault="00572380">
            <w:pPr>
              <w:pStyle w:val="a"/>
            </w:pPr>
            <w:r w:rsidRPr="00250499">
              <w:rPr>
                <w:sz w:val="20"/>
                <w:szCs w:val="20"/>
              </w:rPr>
              <w:t>РО7 - Применять знания для анализа обработки данных и результатов экспериментов, промышленных испытаний. Выполнять и оформлять проектную документацию. (6B07206)</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Жаратылыстану-ғылыми пәндердің негізгі заңдарын кәсіби қызметте қолдану, Математикалық талдау және модельдеу, теориялық және Эксперименталды зерттеу әдістерін қолдану қабілеті (6B06101)</w:t>
            </w:r>
          </w:p>
          <w:p w:rsidR="00572380" w:rsidRPr="00250499" w:rsidRDefault="00572380">
            <w:pPr>
              <w:pStyle w:val="a"/>
              <w:jc w:val="center"/>
            </w:pPr>
            <w:r w:rsidRPr="00250499">
              <w:rPr>
                <w:sz w:val="20"/>
                <w:szCs w:val="20"/>
              </w:rPr>
              <w:t>КК4 - Способность использовать основные законы естественнонаучных дисциплин в профессиональной деятельности, применять методы математического анализа и моделирования, теоретического и экспериментального исследования (6B06101)</w:t>
            </w:r>
          </w:p>
        </w:tc>
        <w:tc>
          <w:tcPr>
            <w:tcW w:w="0" w:type="auto"/>
          </w:tcPr>
          <w:p w:rsidR="00572380" w:rsidRPr="00250499" w:rsidRDefault="00572380">
            <w:pPr>
              <w:pStyle w:val="a"/>
            </w:pPr>
            <w:r w:rsidRPr="00250499">
              <w:rPr>
                <w:sz w:val="20"/>
                <w:szCs w:val="20"/>
              </w:rPr>
              <w:t>РО7 - Әртүрлі физикалық ұғымдарды, заңдарды түсіндіру, эксперименттер жүргізу, математикалық-статистикалық талдау аппаратын қолдана отырып, нәтижелерді жинақтау (6B06101)</w:t>
            </w:r>
          </w:p>
          <w:p w:rsidR="00572380" w:rsidRPr="00250499" w:rsidRDefault="00572380">
            <w:pPr>
              <w:pStyle w:val="a"/>
            </w:pPr>
            <w:r w:rsidRPr="00250499">
              <w:rPr>
                <w:sz w:val="20"/>
                <w:szCs w:val="20"/>
              </w:rPr>
              <w:t>РО7 - Интерпретировать различные физические понятия, законы, проводить эксперименты, обобщать результаты, применяя аппарат математико-статистического анализа (6B06101)</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Жаратылыстану-ғылыми пәндердің негізгі заңдарын кәсіби қызметте қолдану, математикалық талдау және модельдеу, теориялық және эксперименталды зерттеу әдістерін қолдану қабілеті (6B06105)</w:t>
            </w:r>
          </w:p>
          <w:p w:rsidR="00572380" w:rsidRPr="00250499" w:rsidRDefault="00572380">
            <w:pPr>
              <w:pStyle w:val="a"/>
              <w:jc w:val="center"/>
            </w:pPr>
            <w:r w:rsidRPr="00250499">
              <w:rPr>
                <w:sz w:val="20"/>
                <w:szCs w:val="20"/>
              </w:rPr>
              <w:t>КК4 - Способность использовать основные законы естественнонаучных дисциплин в профессиональной деятельности, применять методы математического анализа и моделирования, теоретического и экспериментального исследования (6B06105)</w:t>
            </w:r>
          </w:p>
        </w:tc>
        <w:tc>
          <w:tcPr>
            <w:tcW w:w="0" w:type="auto"/>
          </w:tcPr>
          <w:p w:rsidR="00572380" w:rsidRPr="00250499" w:rsidRDefault="00572380">
            <w:pPr>
              <w:pStyle w:val="a"/>
            </w:pPr>
            <w:r w:rsidRPr="00250499">
              <w:rPr>
                <w:sz w:val="20"/>
                <w:szCs w:val="20"/>
              </w:rPr>
              <w:t>РО7 - Әртүрлі физикалық ұғымдарды, заңдарды түсіндіру, эксперименттер жүргізу, математикалық-статистикалық талдау аппаратын қолдана отырып, нәтижелерді жинақтау (6B06105)</w:t>
            </w:r>
          </w:p>
          <w:p w:rsidR="00572380" w:rsidRPr="00250499" w:rsidRDefault="00572380">
            <w:pPr>
              <w:pStyle w:val="a"/>
            </w:pPr>
            <w:r w:rsidRPr="00250499">
              <w:rPr>
                <w:sz w:val="20"/>
                <w:szCs w:val="20"/>
              </w:rPr>
              <w:t>РО7 - Интерпретировать различные физические понятия, законы, проводить эксперименты, обобщать результаты, применяя аппарат математико-статистического анализа (6B06105)</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Ақпаратты іздеу және өңдеу үшін заманауи коммуникациялық құралдар мен технологияларды қолдану мүмкіндігі (6B07205)</w:t>
            </w:r>
          </w:p>
          <w:p w:rsidR="00572380" w:rsidRPr="00250499" w:rsidRDefault="00572380">
            <w:pPr>
              <w:pStyle w:val="a"/>
              <w:jc w:val="center"/>
            </w:pPr>
            <w:r w:rsidRPr="00250499">
              <w:rPr>
                <w:sz w:val="20"/>
                <w:szCs w:val="20"/>
              </w:rPr>
              <w:t>КК4 - Способность использовать современные коммуникационные средства и технологии для поиска и обработки информации (6B07205)</w:t>
            </w:r>
          </w:p>
        </w:tc>
        <w:tc>
          <w:tcPr>
            <w:tcW w:w="0" w:type="auto"/>
          </w:tcPr>
          <w:p w:rsidR="00572380" w:rsidRPr="00250499" w:rsidRDefault="00572380">
            <w:pPr>
              <w:pStyle w:val="a"/>
            </w:pPr>
            <w:r w:rsidRPr="00250499">
              <w:rPr>
                <w:sz w:val="20"/>
                <w:szCs w:val="20"/>
              </w:rPr>
              <w:t>РО7 - Қазіргі заманғы технологияларды меңгеру дағдыларын меңгеріп, кәсіби қызметтегі ақпараттық технологияларды пайдалана білу (6B07205)</w:t>
            </w:r>
          </w:p>
          <w:p w:rsidR="00572380" w:rsidRPr="00250499" w:rsidRDefault="00572380">
            <w:pPr>
              <w:pStyle w:val="a"/>
            </w:pPr>
            <w:r w:rsidRPr="00250499">
              <w:rPr>
                <w:sz w:val="20"/>
                <w:szCs w:val="20"/>
              </w:rPr>
              <w:t>РО7 - Обладать навыками обращения с современной техникой, уметь использовать информационные технологии в сфере профессиональной деятельности (6B07205)</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Ақпаратты іздеу және өңдеу үшін заманауи коммуникациялық құралдар мен технологияларды пайдалану қабілеті (6B07204)</w:t>
            </w:r>
          </w:p>
          <w:p w:rsidR="00572380" w:rsidRPr="00250499" w:rsidRDefault="00572380">
            <w:pPr>
              <w:pStyle w:val="a"/>
              <w:jc w:val="center"/>
            </w:pPr>
            <w:r w:rsidRPr="00250499">
              <w:rPr>
                <w:sz w:val="20"/>
                <w:szCs w:val="20"/>
              </w:rPr>
              <w:t>КК4 - Способность использовать современные коммуникационные средства и технологии для поиска и обработки информации (6B07204)</w:t>
            </w:r>
          </w:p>
        </w:tc>
        <w:tc>
          <w:tcPr>
            <w:tcW w:w="0" w:type="auto"/>
          </w:tcPr>
          <w:p w:rsidR="00572380" w:rsidRPr="00250499" w:rsidRDefault="00572380">
            <w:pPr>
              <w:pStyle w:val="a"/>
            </w:pPr>
            <w:r w:rsidRPr="00250499">
              <w:rPr>
                <w:sz w:val="20"/>
                <w:szCs w:val="20"/>
              </w:rPr>
              <w:t>РО7 - Заманауи техникамен жұмыс істеу дағдысын меңгеру, кәсіби қызмет саласында ақпараттық технологияларды қолдана білу (6B07204)</w:t>
            </w:r>
          </w:p>
          <w:p w:rsidR="00572380" w:rsidRPr="00250499" w:rsidRDefault="00572380">
            <w:pPr>
              <w:pStyle w:val="a"/>
            </w:pPr>
            <w:r w:rsidRPr="00250499">
              <w:rPr>
                <w:sz w:val="20"/>
                <w:szCs w:val="20"/>
              </w:rPr>
              <w:t>РО7 - Обладать навыками обращения с современной техникой, уметь использовать информационные технологии в сфере профессиональной деятельности (6B07204)</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Жаратылыстану ғылымдары саласындағы негізгі білімдерін көрсету, кəсіби қызметте кездесетін проблемаларды табиғи ғылымды анықтауға дайындығын көрсету. (6B07104)</w:t>
            </w:r>
          </w:p>
          <w:p w:rsidR="00572380" w:rsidRPr="00250499" w:rsidRDefault="00572380">
            <w:pPr>
              <w:pStyle w:val="a"/>
              <w:jc w:val="center"/>
            </w:pPr>
            <w:r w:rsidRPr="00250499">
              <w:rPr>
                <w:sz w:val="20"/>
                <w:szCs w:val="20"/>
              </w:rPr>
              <w:t>КК4 - Способностью демонстрировать базовые знания в области естественнонаучных дисциплин, готовностью выявлять естественнонаучную сущность проблем, возникающих в ходе профессиональной деятельности.  (6B07104)</w:t>
            </w:r>
          </w:p>
        </w:tc>
        <w:tc>
          <w:tcPr>
            <w:tcW w:w="0" w:type="auto"/>
          </w:tcPr>
          <w:p w:rsidR="00572380" w:rsidRPr="00250499" w:rsidRDefault="00572380">
            <w:pPr>
              <w:pStyle w:val="a"/>
            </w:pPr>
            <w:r w:rsidRPr="00250499">
              <w:rPr>
                <w:sz w:val="20"/>
                <w:szCs w:val="20"/>
              </w:rPr>
              <w:t>РО7 - Инженерлік есептерді шешу кезінде математикалық талдау әдістерін қолдану және  әртүрлі  құрылғыларда құбылыстар мен процестердің физикалық мәнін анықтау.  (6B07104)</w:t>
            </w:r>
          </w:p>
          <w:p w:rsidR="00572380" w:rsidRPr="00250499" w:rsidRDefault="00572380">
            <w:pPr>
              <w:pStyle w:val="a"/>
            </w:pPr>
            <w:r w:rsidRPr="00250499">
              <w:rPr>
                <w:sz w:val="20"/>
                <w:szCs w:val="20"/>
              </w:rPr>
              <w:t>РО7 -  Применять методы математического анализа при решении инженерных задач и  выявлять физическую сущность явлений и процессов в устройствах.  (6B07104)</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Механикалық жүйелерді құрастыра білу (6B07107)</w:t>
            </w:r>
          </w:p>
          <w:p w:rsidR="00572380" w:rsidRPr="00250499" w:rsidRDefault="00572380">
            <w:pPr>
              <w:pStyle w:val="a"/>
              <w:jc w:val="center"/>
            </w:pPr>
            <w:r w:rsidRPr="00250499">
              <w:rPr>
                <w:sz w:val="20"/>
                <w:szCs w:val="20"/>
              </w:rPr>
              <w:t>КК4 - Умения конструировать механические системы (6B07107)</w:t>
            </w:r>
          </w:p>
        </w:tc>
        <w:tc>
          <w:tcPr>
            <w:tcW w:w="0" w:type="auto"/>
          </w:tcPr>
          <w:p w:rsidR="00572380" w:rsidRPr="00250499" w:rsidRDefault="00572380">
            <w:pPr>
              <w:pStyle w:val="a"/>
            </w:pPr>
            <w:r w:rsidRPr="00250499">
              <w:rPr>
                <w:sz w:val="20"/>
                <w:szCs w:val="20"/>
              </w:rPr>
              <w:t>РО7 - Процестерді талдау және заңдылықтарды анықтау (6B07107)</w:t>
            </w:r>
          </w:p>
          <w:p w:rsidR="00572380" w:rsidRPr="00250499" w:rsidRDefault="00572380">
            <w:pPr>
              <w:pStyle w:val="a"/>
            </w:pPr>
            <w:r w:rsidRPr="00250499">
              <w:rPr>
                <w:sz w:val="20"/>
                <w:szCs w:val="20"/>
              </w:rPr>
              <w:t>РО7 - Анализировать процессы и выявлять закономерности (6B07107)</w:t>
            </w:r>
          </w:p>
        </w:tc>
        <w:tc>
          <w:tcPr>
            <w:tcW w:w="0" w:type="auto"/>
            <w:vMerge/>
          </w:tcPr>
          <w:p w:rsidR="00572380" w:rsidRPr="00250499" w:rsidRDefault="00572380">
            <w:pPr>
              <w:pStyle w:val="a"/>
            </w:pPr>
          </w:p>
        </w:tc>
      </w:tr>
      <w:tr w:rsidR="00572380" w:rsidRPr="00250499">
        <w:tc>
          <w:tcPr>
            <w:tcW w:w="0" w:type="auto"/>
            <w:vMerge/>
          </w:tcPr>
          <w:p w:rsidR="00572380" w:rsidRPr="00250499" w:rsidRDefault="00572380">
            <w:pPr>
              <w:pStyle w:val="a"/>
            </w:pPr>
          </w:p>
        </w:tc>
        <w:tc>
          <w:tcPr>
            <w:tcW w:w="0" w:type="auto"/>
          </w:tcPr>
          <w:p w:rsidR="00572380" w:rsidRPr="00250499" w:rsidRDefault="00572380">
            <w:pPr>
              <w:pStyle w:val="a"/>
            </w:pPr>
            <w:r w:rsidRPr="00250499">
              <w:rPr>
                <w:sz w:val="20"/>
                <w:szCs w:val="20"/>
              </w:rPr>
              <w:t>РО7 - Құбылыстар мен процестерді сыни бағалау, заңдылықтарды сипаттау, болжам жасау (6B07111)</w:t>
            </w:r>
          </w:p>
          <w:p w:rsidR="00572380" w:rsidRPr="00250499" w:rsidRDefault="00572380">
            <w:pPr>
              <w:pStyle w:val="a"/>
            </w:pPr>
            <w:r w:rsidRPr="00250499">
              <w:rPr>
                <w:sz w:val="20"/>
                <w:szCs w:val="20"/>
              </w:rPr>
              <w:t>РО7 - Критический оценивать явления и процессы, описывать закономерности, делать прогнозы (6B07111)</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Механикалық жүйелерді құрастыра білу (6B07106)</w:t>
            </w:r>
          </w:p>
          <w:p w:rsidR="00572380" w:rsidRPr="00250499" w:rsidRDefault="00572380">
            <w:pPr>
              <w:pStyle w:val="a"/>
              <w:jc w:val="center"/>
            </w:pPr>
            <w:r w:rsidRPr="00250499">
              <w:rPr>
                <w:sz w:val="20"/>
                <w:szCs w:val="20"/>
              </w:rPr>
              <w:t>КК4 - Умения конструировать механические системы  (6B07106)</w:t>
            </w:r>
          </w:p>
        </w:tc>
        <w:tc>
          <w:tcPr>
            <w:tcW w:w="0" w:type="auto"/>
          </w:tcPr>
          <w:p w:rsidR="00572380" w:rsidRPr="00250499" w:rsidRDefault="00572380">
            <w:pPr>
              <w:pStyle w:val="a"/>
            </w:pPr>
            <w:r w:rsidRPr="00250499">
              <w:rPr>
                <w:sz w:val="20"/>
                <w:szCs w:val="20"/>
              </w:rPr>
              <w:t>РО7 - Процестерді талдау және заңдылықтарды анықтау (6B07106)</w:t>
            </w:r>
          </w:p>
          <w:p w:rsidR="00572380" w:rsidRPr="00250499" w:rsidRDefault="00572380">
            <w:pPr>
              <w:pStyle w:val="a"/>
            </w:pPr>
            <w:r w:rsidRPr="00250499">
              <w:rPr>
                <w:sz w:val="20"/>
                <w:szCs w:val="20"/>
              </w:rPr>
              <w:t>РО7 - Анализировать процессы и выявлять закономерности (6B07106)</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Кешенді инженерлік қызметте математикалық, жаратылыстану-ғылыми, экономикалық және гуманитарлық ғылымдар саласындағы білімді қолдану қабілеті (6B07202)</w:t>
            </w:r>
          </w:p>
          <w:p w:rsidR="00572380" w:rsidRPr="00250499" w:rsidRDefault="00572380">
            <w:pPr>
              <w:pStyle w:val="a"/>
              <w:jc w:val="center"/>
            </w:pPr>
            <w:r w:rsidRPr="00250499">
              <w:rPr>
                <w:sz w:val="20"/>
                <w:szCs w:val="20"/>
              </w:rPr>
              <w:t>КК4 - Способность применять знания в области математических, естественно-научных, экономических и гуманитарных наук в комплексной инженерной деятельности  (6B07202)</w:t>
            </w:r>
          </w:p>
        </w:tc>
        <w:tc>
          <w:tcPr>
            <w:tcW w:w="0" w:type="auto"/>
          </w:tcPr>
          <w:p w:rsidR="00572380" w:rsidRPr="00250499" w:rsidRDefault="00572380">
            <w:pPr>
              <w:pStyle w:val="a"/>
            </w:pPr>
            <w:r w:rsidRPr="00250499">
              <w:rPr>
                <w:sz w:val="20"/>
                <w:szCs w:val="20"/>
              </w:rPr>
              <w:t>РО7 - Әртүрлі физикалық және химиялық ұғымдарды, заңдарды түсіндіру, эксперименттер жүргізу, нәтижелерді жинақтау (6B07202)</w:t>
            </w:r>
          </w:p>
          <w:p w:rsidR="00572380" w:rsidRPr="00250499" w:rsidRDefault="00572380">
            <w:pPr>
              <w:pStyle w:val="a"/>
            </w:pPr>
            <w:r w:rsidRPr="00250499">
              <w:rPr>
                <w:sz w:val="20"/>
                <w:szCs w:val="20"/>
              </w:rPr>
              <w:t>РО7 - Интерпретировать различные физические и химические понятия, законы, проводить эксперименты, обобщать результаты (6B07202)</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Өндірістік және экологиялық қауіпсіздікті қамтамасыз ету бойынша жобалау қызметін әзірлеу, сұлбаларды, аспаптарды, аппараттар мен жүйелерді жобалау қабілеті. (6B11201)</w:t>
            </w:r>
          </w:p>
          <w:p w:rsidR="00572380" w:rsidRPr="00250499" w:rsidRDefault="00572380">
            <w:pPr>
              <w:pStyle w:val="a"/>
              <w:jc w:val="center"/>
            </w:pPr>
            <w:r w:rsidRPr="00250499">
              <w:rPr>
                <w:sz w:val="20"/>
                <w:szCs w:val="20"/>
              </w:rPr>
              <w:t>КК4 - Способность разработки проектной деятельности, проектирования схем, приборов, аппаратов и систем по обеспечению производственной и экологической безопасности. (6B11201)</w:t>
            </w:r>
          </w:p>
        </w:tc>
        <w:tc>
          <w:tcPr>
            <w:tcW w:w="0" w:type="auto"/>
          </w:tcPr>
          <w:p w:rsidR="00572380" w:rsidRPr="00250499" w:rsidRDefault="00572380">
            <w:pPr>
              <w:pStyle w:val="a"/>
            </w:pPr>
            <w:r w:rsidRPr="00250499">
              <w:rPr>
                <w:sz w:val="20"/>
                <w:szCs w:val="20"/>
              </w:rPr>
              <w:t>РО7 - Танымның алдыңғы қатарлы ғылыми әдістері бойынша білімді жетілдіруге қабілеттілік пен өмір тіршілігінің қауіпсіздігі мен қоршаған ортаны қорғауда қолданылатын сұлбаларды, аспаптарды, аппараттар мен жүйелерді әзірлеу мен жобалау әдістемесінде білімді жетілдіру  (6B11201)</w:t>
            </w:r>
          </w:p>
          <w:p w:rsidR="00572380" w:rsidRPr="00250499" w:rsidRDefault="00572380">
            <w:pPr>
              <w:pStyle w:val="a"/>
            </w:pPr>
            <w:r w:rsidRPr="00250499">
              <w:rPr>
                <w:sz w:val="20"/>
                <w:szCs w:val="20"/>
              </w:rPr>
              <w:t>РО7 - Совершенствование знаний в методике разработки и проектирования схем, приборов, аппаратов и систем, используемых в безопасности жизнедеятельности и защите окружающей среды и восприимчивость к обучению  по совершенствованию знаний в области передовых научных методов познания (6B11201)</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Жаратылыстану ғылымдары саласындағы негізгі білімдерін көрсету, кəсіби қызметте кездесетін проблемаларды табиғи ғылымды анықтауға дайындығын көрсету. (6B07104)</w:t>
            </w:r>
          </w:p>
          <w:p w:rsidR="00572380" w:rsidRPr="00250499" w:rsidRDefault="00572380">
            <w:pPr>
              <w:pStyle w:val="a"/>
              <w:jc w:val="center"/>
            </w:pPr>
            <w:r w:rsidRPr="00250499">
              <w:rPr>
                <w:sz w:val="20"/>
                <w:szCs w:val="20"/>
              </w:rPr>
              <w:t>КК4 - Способностью демонстрировать базовые знания в области естественнонаучных дисциплин, готовностью выявлять естественнонаучную сущность проблем, возникающих в ходе профессиональной деятельности.  (6B07104)</w:t>
            </w:r>
          </w:p>
        </w:tc>
        <w:tc>
          <w:tcPr>
            <w:tcW w:w="0" w:type="auto"/>
          </w:tcPr>
          <w:p w:rsidR="00572380" w:rsidRPr="00250499" w:rsidRDefault="00572380">
            <w:pPr>
              <w:pStyle w:val="a"/>
            </w:pPr>
            <w:r w:rsidRPr="00250499">
              <w:rPr>
                <w:sz w:val="20"/>
                <w:szCs w:val="20"/>
              </w:rPr>
              <w:t>PO8 - Күнделікті кәсіби іс-әрекеттер үшін қажетті жаңа білім алу дағдыларына ие болу. (6B07104)</w:t>
            </w:r>
          </w:p>
          <w:p w:rsidR="00572380" w:rsidRPr="00250499" w:rsidRDefault="00572380">
            <w:pPr>
              <w:pStyle w:val="a"/>
            </w:pPr>
            <w:r w:rsidRPr="00250499">
              <w:rPr>
                <w:sz w:val="20"/>
                <w:szCs w:val="20"/>
              </w:rPr>
              <w:t>PO8 - Владеть навыками приобретения новых знаний, необходимых для повседневной профессиональной деятельности. (6B07104)</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Кешенді инженерлік қызметте математикалық, жаратылыстану-ғылыми, экономикалық және гуманитарлық ғылымдар саласындағы білімді қолдану қабілеті (6B07202)</w:t>
            </w:r>
          </w:p>
          <w:p w:rsidR="00572380" w:rsidRPr="00250499" w:rsidRDefault="00572380">
            <w:pPr>
              <w:pStyle w:val="a"/>
              <w:jc w:val="center"/>
            </w:pPr>
            <w:r w:rsidRPr="00250499">
              <w:rPr>
                <w:sz w:val="20"/>
                <w:szCs w:val="20"/>
              </w:rPr>
              <w:t>КК4 - Способность применять знания в области математических, естественно-научных, экономических и гуманитарных наук в комплексной инженерной деятельности  (6B07202)</w:t>
            </w:r>
          </w:p>
        </w:tc>
        <w:tc>
          <w:tcPr>
            <w:tcW w:w="0" w:type="auto"/>
          </w:tcPr>
          <w:p w:rsidR="00572380" w:rsidRPr="00250499" w:rsidRDefault="00572380">
            <w:pPr>
              <w:pStyle w:val="a"/>
            </w:pPr>
            <w:r w:rsidRPr="00250499">
              <w:rPr>
                <w:sz w:val="20"/>
                <w:szCs w:val="20"/>
              </w:rPr>
              <w:t>РО8 - Байыту кезінде технологиялық процестерді және объектілерді модельдеу мақсатында кешенді инженерлік қызметте алынған білімді пайдалану (6B07202)</w:t>
            </w:r>
          </w:p>
          <w:p w:rsidR="00572380" w:rsidRPr="00250499" w:rsidRDefault="00572380">
            <w:pPr>
              <w:pStyle w:val="a"/>
            </w:pPr>
            <w:r w:rsidRPr="00250499">
              <w:rPr>
                <w:sz w:val="20"/>
                <w:szCs w:val="20"/>
              </w:rPr>
              <w:t>РО8 - Использовать полученные знания в комплексной инженерной деятельности с целью моделирования объектов и технологических процессов при обогащении  (6B07202)</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Ақпаратты іздеу және өңдеу үшін заманауи коммуникациялық құралдар мен технологияларды пайдалану қабілеті (6B07204)</w:t>
            </w:r>
          </w:p>
          <w:p w:rsidR="00572380" w:rsidRPr="00250499" w:rsidRDefault="00572380">
            <w:pPr>
              <w:pStyle w:val="a"/>
              <w:jc w:val="center"/>
            </w:pPr>
            <w:r w:rsidRPr="00250499">
              <w:rPr>
                <w:sz w:val="20"/>
                <w:szCs w:val="20"/>
              </w:rPr>
              <w:t>КК4 - Способность использовать современные коммуникационные средства и технологии для поиска и обработки информации (6B07204)</w:t>
            </w:r>
          </w:p>
        </w:tc>
        <w:tc>
          <w:tcPr>
            <w:tcW w:w="0" w:type="auto"/>
          </w:tcPr>
          <w:p w:rsidR="00572380" w:rsidRPr="00250499" w:rsidRDefault="00572380">
            <w:pPr>
              <w:pStyle w:val="a"/>
            </w:pPr>
            <w:r w:rsidRPr="00250499">
              <w:rPr>
                <w:sz w:val="20"/>
                <w:szCs w:val="20"/>
              </w:rPr>
              <w:t>РО8 - Геологияның кәсіби мәселелерін шешу үшін ақпаратты алудың, өңдеудің және сақтаудың негізгі әдістерін меңгеру (6B07204)</w:t>
            </w:r>
          </w:p>
          <w:p w:rsidR="00572380" w:rsidRPr="00250499" w:rsidRDefault="00572380">
            <w:pPr>
              <w:pStyle w:val="a"/>
            </w:pPr>
            <w:r w:rsidRPr="00250499">
              <w:rPr>
                <w:sz w:val="20"/>
                <w:szCs w:val="20"/>
              </w:rPr>
              <w:t>РО8 - Владеть основными методами получения, переработки и хранения информации для решения  профессиональных задач геологии (6B07204)</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Кешенді инженерлік қызметте математикалық, жаратылыстану-ғылыми, экономикалық және гуманитарлық ғылымдар саласындағы білімді қолдану қабілеті  (6B07201)</w:t>
            </w:r>
          </w:p>
          <w:p w:rsidR="00572380" w:rsidRPr="00250499" w:rsidRDefault="00572380">
            <w:pPr>
              <w:pStyle w:val="a"/>
              <w:jc w:val="center"/>
            </w:pPr>
            <w:r w:rsidRPr="00250499">
              <w:rPr>
                <w:sz w:val="20"/>
                <w:szCs w:val="20"/>
              </w:rPr>
              <w:t>КК4 - Способность применять знания в области математических, естественно-научных, экономических и гуманитарных наук в комплексной инженерной деятельности (6B07201)</w:t>
            </w:r>
          </w:p>
        </w:tc>
        <w:tc>
          <w:tcPr>
            <w:tcW w:w="0" w:type="auto"/>
          </w:tcPr>
          <w:p w:rsidR="00572380" w:rsidRPr="00250499" w:rsidRDefault="00572380">
            <w:pPr>
              <w:pStyle w:val="a"/>
            </w:pPr>
            <w:r w:rsidRPr="00250499">
              <w:rPr>
                <w:sz w:val="20"/>
                <w:szCs w:val="20"/>
              </w:rPr>
              <w:t>РО8 - Алынған білімді металлургиядағы нысандарды және технологиялық процестерді модельдеу мақсатында кешенді инженерлік қызметте қолдану (6B07201)</w:t>
            </w:r>
          </w:p>
          <w:p w:rsidR="00572380" w:rsidRPr="00250499" w:rsidRDefault="00572380">
            <w:pPr>
              <w:pStyle w:val="a"/>
            </w:pPr>
            <w:r w:rsidRPr="00250499">
              <w:rPr>
                <w:sz w:val="20"/>
                <w:szCs w:val="20"/>
              </w:rPr>
              <w:t>РО8 - Использовать полученные знания в комплексной инженерной деятельности с целью моделирования объектов и технологических процессов в металлургии (6B07201)</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Ақпаратты іздеу және өңдеу үшін заманауи коммуникациялық құралдар мен технологияларды қолдану мүмкіндігі (6B07205)</w:t>
            </w:r>
          </w:p>
          <w:p w:rsidR="00572380" w:rsidRPr="00250499" w:rsidRDefault="00572380">
            <w:pPr>
              <w:pStyle w:val="a"/>
              <w:jc w:val="center"/>
            </w:pPr>
            <w:r w:rsidRPr="00250499">
              <w:rPr>
                <w:sz w:val="20"/>
                <w:szCs w:val="20"/>
              </w:rPr>
              <w:t>КК4 - Способность использовать современные коммуникационные средства и технологии для поиска и обработки информации (6B07205)</w:t>
            </w:r>
          </w:p>
        </w:tc>
        <w:tc>
          <w:tcPr>
            <w:tcW w:w="0" w:type="auto"/>
          </w:tcPr>
          <w:p w:rsidR="00572380" w:rsidRPr="00250499" w:rsidRDefault="00572380">
            <w:pPr>
              <w:pStyle w:val="a"/>
            </w:pPr>
            <w:r w:rsidRPr="00250499">
              <w:rPr>
                <w:sz w:val="20"/>
                <w:szCs w:val="20"/>
              </w:rPr>
              <w:t>РО8 - Геологияның кәсіби мәселелерін шешу үшін ақпаратты алудың, өңдеудің және сақтаудың негізгі әдістерін меңгеру (6B07205)</w:t>
            </w:r>
          </w:p>
          <w:p w:rsidR="00572380" w:rsidRPr="00250499" w:rsidRDefault="00572380">
            <w:pPr>
              <w:pStyle w:val="a"/>
            </w:pPr>
            <w:r w:rsidRPr="00250499">
              <w:rPr>
                <w:sz w:val="20"/>
                <w:szCs w:val="20"/>
              </w:rPr>
              <w:t>РО8 - Владеть основными методами получения, переработки и хранения информации для решения  профессиональных задач геологии (6B07205)</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Жаратылыстану-ғылыми пәндердің негізгі заңдарын кәсіби қызметте қолдану, математикалық талдау және модельдеу, теориялық және эксперименталды зерттеу әдістерін қолдану қабілеті (6B06105)</w:t>
            </w:r>
          </w:p>
          <w:p w:rsidR="00572380" w:rsidRPr="00250499" w:rsidRDefault="00572380">
            <w:pPr>
              <w:pStyle w:val="a"/>
              <w:jc w:val="center"/>
            </w:pPr>
            <w:r w:rsidRPr="00250499">
              <w:rPr>
                <w:sz w:val="20"/>
                <w:szCs w:val="20"/>
              </w:rPr>
              <w:t>КК4 - Способность использовать основные законы естественнонаучных дисциплин в профессиональной деятельности, применять методы математического анализа и моделирования, теоретического и экспериментального исследования (6B06105)</w:t>
            </w:r>
          </w:p>
        </w:tc>
        <w:tc>
          <w:tcPr>
            <w:tcW w:w="0" w:type="auto"/>
          </w:tcPr>
          <w:p w:rsidR="00572380" w:rsidRPr="00250499" w:rsidRDefault="00572380">
            <w:pPr>
              <w:pStyle w:val="a"/>
            </w:pPr>
            <w:r w:rsidRPr="00250499">
              <w:rPr>
                <w:sz w:val="20"/>
                <w:szCs w:val="20"/>
              </w:rPr>
              <w:t>РО8 - Есептің қойылымын математикалық негіздеу, ақпараттық жүйені жобалау және әзірлеу кезінде математикалық қамтамасыз етуді пайдалану (6B06105)</w:t>
            </w:r>
          </w:p>
          <w:p w:rsidR="00572380" w:rsidRPr="00250499" w:rsidRDefault="00572380">
            <w:pPr>
              <w:pStyle w:val="a"/>
            </w:pPr>
            <w:r w:rsidRPr="00250499">
              <w:rPr>
                <w:sz w:val="20"/>
                <w:szCs w:val="20"/>
              </w:rPr>
              <w:t>РО8 - Математически обосновывать постановку задачи, использовать математическое обеспечение при проектировании и разработке информационной системы (6B06105)</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Жаратылыстану ғылымдары саласындағы негізгі білімдерін көрсету, кəсіби қызметте кездесетін проблемаларды табиғи ғылымды анықтауға дайындығын көрсету; олардың шешілуіне ғылымның негізгі заңдарын, математикалық талдау мен модельдеу әдістерін, теориялық және тәжірибелік зерттеулерді қолдану. (6B07103)</w:t>
            </w:r>
          </w:p>
          <w:p w:rsidR="00572380" w:rsidRPr="00250499" w:rsidRDefault="00572380">
            <w:pPr>
              <w:pStyle w:val="a"/>
              <w:jc w:val="center"/>
            </w:pPr>
            <w:r w:rsidRPr="00250499">
              <w:rPr>
                <w:sz w:val="20"/>
                <w:szCs w:val="20"/>
              </w:rPr>
              <w:t>КК4 - Способность демонстрировать базовые знания в области естественнонаучных дисциплин, готовностью выявлять естественнонаучную сущность проблем, возникающих в ходе профессиональной деятельности; применять для их разрешения основные законы естествознания, методы математического анализа и моделирования, теоретического и экспериментального исследования. (6B07103)</w:t>
            </w:r>
          </w:p>
        </w:tc>
        <w:tc>
          <w:tcPr>
            <w:tcW w:w="0" w:type="auto"/>
          </w:tcPr>
          <w:p w:rsidR="00572380" w:rsidRPr="00250499" w:rsidRDefault="00572380">
            <w:pPr>
              <w:pStyle w:val="a"/>
            </w:pPr>
            <w:r w:rsidRPr="00250499">
              <w:rPr>
                <w:sz w:val="20"/>
                <w:szCs w:val="20"/>
              </w:rPr>
              <w:t>РО8 - Күнделікті кәсіби іс-әрекеттер үшін қажетті жаңа білім алу дағдыларына ие болу. (6B07103)</w:t>
            </w:r>
          </w:p>
          <w:p w:rsidR="00572380" w:rsidRPr="00250499" w:rsidRDefault="00572380">
            <w:pPr>
              <w:pStyle w:val="a"/>
            </w:pPr>
            <w:r w:rsidRPr="00250499">
              <w:rPr>
                <w:sz w:val="20"/>
                <w:szCs w:val="20"/>
              </w:rPr>
              <w:t>РО8 - Владеть навыками приобретения новых знаний, необходимых для повседневной профессиональной деятельности.   (6B07103)</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Компьютерлік және инженерлі графиканың көмегімен мәліметтерді  математикалық және физика-химиялық өңдеуді түсіне отырып,  өндірістік процесті ұйымдастыру (6B07203)</w:t>
            </w:r>
          </w:p>
          <w:p w:rsidR="00572380" w:rsidRPr="00250499" w:rsidRDefault="00572380">
            <w:pPr>
              <w:pStyle w:val="a"/>
              <w:jc w:val="center"/>
            </w:pPr>
            <w:r w:rsidRPr="00250499">
              <w:rPr>
                <w:sz w:val="20"/>
                <w:szCs w:val="20"/>
              </w:rPr>
              <w:t>КК4 - Организовывать производственный процесс, понимая математические и  физико-химические обработки данных с помощью инженерной и компьютерной графики (6B07203)</w:t>
            </w:r>
          </w:p>
        </w:tc>
        <w:tc>
          <w:tcPr>
            <w:tcW w:w="0" w:type="auto"/>
          </w:tcPr>
          <w:p w:rsidR="00572380" w:rsidRPr="00250499" w:rsidRDefault="00572380">
            <w:pPr>
              <w:pStyle w:val="a"/>
            </w:pPr>
            <w:r w:rsidRPr="00250499">
              <w:rPr>
                <w:sz w:val="20"/>
                <w:szCs w:val="20"/>
              </w:rPr>
              <w:t>РО8 - Физика-химиялық, математикалық  және технологиялық процестерді үлгілеудің тиісті әдістерін таңдайды және қолданады (6B07203)</w:t>
            </w:r>
          </w:p>
          <w:p w:rsidR="00572380" w:rsidRPr="00250499" w:rsidRDefault="00572380">
            <w:pPr>
              <w:pStyle w:val="a"/>
            </w:pPr>
            <w:r w:rsidRPr="00250499">
              <w:rPr>
                <w:sz w:val="20"/>
                <w:szCs w:val="20"/>
              </w:rPr>
              <w:t>РО8 - Выбирает и применяет соответствующие методы моделирования математических, физико-химических и технологических процессов (6B07203)</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Мемлекеттің барлық салаларын дамыту үшін инжинирингтің маңыздылығын көрсетіңіз. Инженерияның негізгі түрлерін және олардың функцияларын білу. (6B07102)</w:t>
            </w:r>
          </w:p>
          <w:p w:rsidR="00572380" w:rsidRPr="00250499" w:rsidRDefault="00572380">
            <w:pPr>
              <w:pStyle w:val="a"/>
              <w:jc w:val="center"/>
            </w:pPr>
            <w:r w:rsidRPr="00250499">
              <w:rPr>
                <w:sz w:val="20"/>
                <w:szCs w:val="20"/>
              </w:rPr>
              <w:t>КК4 - Показать важность машиностроения для развития всех отраслей  промышленности государства. Знать основные виды машиностроения и их функции.  (6B07102)</w:t>
            </w:r>
          </w:p>
        </w:tc>
        <w:tc>
          <w:tcPr>
            <w:tcW w:w="0" w:type="auto"/>
          </w:tcPr>
          <w:p w:rsidR="00572380" w:rsidRPr="00250499" w:rsidRDefault="00572380">
            <w:pPr>
              <w:pStyle w:val="a"/>
            </w:pPr>
            <w:r w:rsidRPr="00250499">
              <w:rPr>
                <w:sz w:val="20"/>
                <w:szCs w:val="20"/>
              </w:rPr>
              <w:t>Р08 - Ой-өрісі кең және ойлау мәдениеті бар тұлғаның қалыптасуына ықпал ететін ғылыми-зерттеу пәндері саласында базалық білім алу (6B07102)</w:t>
            </w:r>
          </w:p>
          <w:p w:rsidR="00572380" w:rsidRPr="00250499" w:rsidRDefault="00572380">
            <w:pPr>
              <w:pStyle w:val="a"/>
            </w:pPr>
            <w:r w:rsidRPr="00250499">
              <w:rPr>
                <w:sz w:val="20"/>
                <w:szCs w:val="20"/>
              </w:rPr>
              <w:t>Р08 - Приобретать базовые знания в области ествественнонаучных дисциплин, способствующмх формированию личности с широким кругозором и культурой мышления  (6B07102)</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Алгебра, математикалық талдау, ықтималдықтар теориясы, аналитикалық және кеңістіктік геометрия элементтері, дискретті және қолданбалы математика, соның ішінде математикалық әдістер, мәселелерді математикалық сипаттау аппаратын, механикалық, электротехникалық, электрондық және технологиялық процестерді қолдану үшін қажетті білімдері бар (6B07110)</w:t>
            </w:r>
          </w:p>
          <w:p w:rsidR="00572380" w:rsidRPr="00250499" w:rsidRDefault="00572380">
            <w:pPr>
              <w:pStyle w:val="a"/>
              <w:jc w:val="center"/>
            </w:pPr>
            <w:r w:rsidRPr="00250499">
              <w:rPr>
                <w:sz w:val="20"/>
                <w:szCs w:val="20"/>
              </w:rPr>
              <w:t>КК4 - Имеет знания в области математики, включая алгебры, математического анализа, теории вероятности и элементы аналитической и пространственной геометрии, дискретной и прикладной математики, в том числе математические методы, необходимые для применения аппарата математического описания вопросов, механических, электротехнических, электронных и технологических процессов (6B07110)</w:t>
            </w:r>
          </w:p>
        </w:tc>
        <w:tc>
          <w:tcPr>
            <w:tcW w:w="0" w:type="auto"/>
          </w:tcPr>
          <w:p w:rsidR="00572380" w:rsidRPr="00250499" w:rsidRDefault="00572380">
            <w:pPr>
              <w:pStyle w:val="a"/>
            </w:pPr>
            <w:r w:rsidRPr="00250499">
              <w:rPr>
                <w:sz w:val="20"/>
                <w:szCs w:val="20"/>
              </w:rPr>
              <w:t>РО8 - Технологиялық процестерді сипаттау үшін алынған теориялық әдістерді қолдана алады (6B07110)</w:t>
            </w:r>
          </w:p>
          <w:p w:rsidR="00572380" w:rsidRPr="00250499" w:rsidRDefault="00572380">
            <w:pPr>
              <w:pStyle w:val="a"/>
            </w:pPr>
            <w:r w:rsidRPr="00250499">
              <w:rPr>
                <w:sz w:val="20"/>
                <w:szCs w:val="20"/>
              </w:rPr>
              <w:t>РО8 - Умеет применять приобретенные теоретические методы для описания технологических процессов (6B07110)</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Математика және физика саласындағы есептерді шешу, машиналық графиканы кәсіби қызметте практикалық қолдану, тасымалдау процесін ұйымдастыру кезінде жұмыс құжаттамаларын өңдеу тәсілдерін меңгеру (6B11301)</w:t>
            </w:r>
          </w:p>
          <w:p w:rsidR="00572380" w:rsidRPr="00250499" w:rsidRDefault="00572380">
            <w:pPr>
              <w:pStyle w:val="a"/>
              <w:jc w:val="center"/>
            </w:pPr>
            <w:r w:rsidRPr="00250499">
              <w:rPr>
                <w:sz w:val="20"/>
                <w:szCs w:val="20"/>
              </w:rPr>
              <w:t>КК4 - Владеть навыками решения задач в области математики и физики,  практического применения машинной графики в профессиональной деятельности, приемам обработки рабочей документации при организации перевозочного процесса  (6B11301)</w:t>
            </w:r>
          </w:p>
        </w:tc>
        <w:tc>
          <w:tcPr>
            <w:tcW w:w="0" w:type="auto"/>
          </w:tcPr>
          <w:p w:rsidR="00572380" w:rsidRPr="00250499" w:rsidRDefault="00572380">
            <w:pPr>
              <w:pStyle w:val="a"/>
            </w:pPr>
            <w:r w:rsidRPr="00250499">
              <w:rPr>
                <w:sz w:val="20"/>
                <w:szCs w:val="20"/>
              </w:rPr>
              <w:t>РО9 - Ой-өрісі кең және ойлау мәдениеті бар тұлғаның қалыптасуына ықпал ететін ғылыми-зерттеу пәндері саласында базалық білім алу (6B11301)</w:t>
            </w:r>
          </w:p>
          <w:p w:rsidR="00572380" w:rsidRPr="00250499" w:rsidRDefault="00572380">
            <w:pPr>
              <w:pStyle w:val="a"/>
            </w:pPr>
            <w:r w:rsidRPr="00250499">
              <w:rPr>
                <w:sz w:val="20"/>
                <w:szCs w:val="20"/>
              </w:rPr>
              <w:t>РО9 - Приобретать базовые знания в области ествественнонаучных дисциплин, способствующмх формированию личности с широким кругозором и культурой мышления  (6B11301)</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КК4 - Ғылыми жаратылыстану пәндері, инженерлік графика және тасымалдау процесін басқару үшін көліктің базалық пәндері саласындағы білімді пайдалану қабілеті. (6B11302)</w:t>
            </w:r>
          </w:p>
          <w:p w:rsidR="00572380" w:rsidRPr="00250499" w:rsidRDefault="00572380">
            <w:pPr>
              <w:pStyle w:val="a"/>
              <w:jc w:val="center"/>
            </w:pPr>
            <w:r w:rsidRPr="00250499">
              <w:rPr>
                <w:sz w:val="20"/>
                <w:szCs w:val="20"/>
              </w:rPr>
              <w:t>КК4 - Способность  использовать знания в области естественнонаучных дисциплин,  инженерной графики и базовых дисциплин транспорта для управления  процессом перевозок.  (6B11302)</w:t>
            </w:r>
          </w:p>
        </w:tc>
        <w:tc>
          <w:tcPr>
            <w:tcW w:w="0" w:type="auto"/>
          </w:tcPr>
          <w:p w:rsidR="00572380" w:rsidRPr="00250499" w:rsidRDefault="00572380">
            <w:pPr>
              <w:pStyle w:val="a"/>
            </w:pPr>
            <w:r w:rsidRPr="00250499">
              <w:rPr>
                <w:sz w:val="20"/>
                <w:szCs w:val="20"/>
              </w:rPr>
              <w:t>РО9 - Ой-өрісі кең және ойлау мәдениеті бар тұлғаны қалыптастыруға ықпал ететін жаратылыстану-ғылыми пәндер саласында базалық білім алу (6B11302)</w:t>
            </w:r>
          </w:p>
          <w:p w:rsidR="00572380" w:rsidRPr="00250499" w:rsidRDefault="00572380">
            <w:pPr>
              <w:pStyle w:val="a"/>
            </w:pPr>
            <w:r w:rsidRPr="00250499">
              <w:rPr>
                <w:sz w:val="20"/>
                <w:szCs w:val="20"/>
              </w:rPr>
              <w:t>РО9 - Приобретать базовые знания в области естественнонаучных дисциплин, способствующих формированию личности с широким кругозором и культурой мышления (6B11302)</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КК5 - білім және түсіністік. Медициналық жабдықтардың параметрлерін есептеу үшін материалдарды, компоненттерді, жабдықтарды, алгоритмдерді және бағдарламаларды тиімді пайдалануды ұйымдастыруды түсіну; (6B07109)</w:t>
            </w:r>
          </w:p>
          <w:p w:rsidR="00572380" w:rsidRPr="00250499" w:rsidRDefault="00572380">
            <w:pPr>
              <w:pStyle w:val="a"/>
              <w:jc w:val="center"/>
            </w:pPr>
            <w:r w:rsidRPr="00250499">
              <w:rPr>
                <w:sz w:val="20"/>
                <w:szCs w:val="20"/>
              </w:rPr>
              <w:t>КК5 - знание и понимание.Пнимать организацию эффективного использования материалов, компонентов, оборудования, алгоритмов и программ расчетов параметров медицинского оборудования (6B07109)</w:t>
            </w:r>
          </w:p>
        </w:tc>
        <w:tc>
          <w:tcPr>
            <w:tcW w:w="0" w:type="auto"/>
          </w:tcPr>
          <w:p w:rsidR="00572380" w:rsidRPr="00250499" w:rsidRDefault="00572380">
            <w:pPr>
              <w:pStyle w:val="a"/>
            </w:pPr>
            <w:r w:rsidRPr="00250499">
              <w:rPr>
                <w:sz w:val="20"/>
                <w:szCs w:val="20"/>
              </w:rPr>
              <w:t>РО7 - параметрлерін есептеу үшін материалдарды, компоненттерді, жабдықтарды, алгоритмдерді және бағдарламаларды тиімді пайдалануды ұйымдастыруды түсіну; (6B07109)</w:t>
            </w:r>
          </w:p>
          <w:p w:rsidR="00572380" w:rsidRPr="00250499" w:rsidRDefault="00572380">
            <w:pPr>
              <w:pStyle w:val="a"/>
            </w:pPr>
            <w:r w:rsidRPr="00250499">
              <w:rPr>
                <w:sz w:val="20"/>
                <w:szCs w:val="20"/>
              </w:rPr>
              <w:t>РО7 - использования материалов, компонентов, оборудования, алгоритмов и программ расчетов параметров медицинского оборудования (6B07109)</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КК5 - Өзінің болашақ мамандығының мәні мен әлеуметтік маңыздылығын түсіну, оған тұрақты қызығушылық білдіру (6B11202)</w:t>
            </w:r>
          </w:p>
          <w:p w:rsidR="00572380" w:rsidRPr="00250499" w:rsidRDefault="00572380">
            <w:pPr>
              <w:pStyle w:val="a"/>
              <w:jc w:val="center"/>
            </w:pPr>
            <w:r w:rsidRPr="00250499">
              <w:rPr>
                <w:sz w:val="20"/>
                <w:szCs w:val="20"/>
              </w:rPr>
              <w:t>КК5 - Понимать сущность и социальную значимость своей будущей профессии, проявлять к ней устойчивый интерес (6B11202)</w:t>
            </w:r>
          </w:p>
        </w:tc>
        <w:tc>
          <w:tcPr>
            <w:tcW w:w="0" w:type="auto"/>
          </w:tcPr>
          <w:p w:rsidR="00572380" w:rsidRPr="00250499" w:rsidRDefault="00572380">
            <w:pPr>
              <w:pStyle w:val="a"/>
            </w:pPr>
            <w:r w:rsidRPr="00250499">
              <w:rPr>
                <w:sz w:val="20"/>
                <w:szCs w:val="20"/>
              </w:rPr>
              <w:t>РО 8 - Құбылыстар мен процестерді сыни бағалау, заңдылықтарды сипаттау, болжам жасау. Механикалық жүйелерді құрастыруда инженерлік графика дағдылары мен біліктерін қолдану. (6B11202)</w:t>
            </w:r>
          </w:p>
          <w:p w:rsidR="00572380" w:rsidRPr="00250499" w:rsidRDefault="00572380">
            <w:pPr>
              <w:pStyle w:val="a"/>
            </w:pPr>
            <w:r w:rsidRPr="00250499">
              <w:rPr>
                <w:sz w:val="20"/>
                <w:szCs w:val="20"/>
              </w:rPr>
              <w:t>РО 8 - Критический оценивать явления и процессы, описывать закономерности, делать прогнозы. Применять навыки и умения инженерной графики при конструировании механических систем. (6B11202)</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КК5 - Ақпаратты өңдеу үшін негізгі білімді меңгеру және ақпараттық технологиялардың коммуникативтік міндеттерін шешу үшін қолдану қабілеті  (6B07202)</w:t>
            </w:r>
          </w:p>
          <w:p w:rsidR="00572380" w:rsidRPr="00250499" w:rsidRDefault="00572380">
            <w:pPr>
              <w:pStyle w:val="a"/>
              <w:jc w:val="center"/>
            </w:pPr>
            <w:r w:rsidRPr="00250499">
              <w:rPr>
                <w:sz w:val="20"/>
                <w:szCs w:val="20"/>
              </w:rPr>
              <w:t>КК5 - Способность владеть основными знаниями для обработки информации и использовать для решения коммуникативных задач информационных технологий (6B07202)</w:t>
            </w:r>
          </w:p>
        </w:tc>
        <w:tc>
          <w:tcPr>
            <w:tcW w:w="0" w:type="auto"/>
          </w:tcPr>
          <w:p w:rsidR="00572380" w:rsidRPr="00250499" w:rsidRDefault="00572380">
            <w:pPr>
              <w:pStyle w:val="a"/>
            </w:pPr>
            <w:r w:rsidRPr="00250499">
              <w:rPr>
                <w:sz w:val="20"/>
                <w:szCs w:val="20"/>
              </w:rPr>
              <w:t>РО9 - Кәсіби қызмет саласында ақпараттық технологиялардың негізгі әдістерін пайдалану (6B07202)</w:t>
            </w:r>
          </w:p>
          <w:p w:rsidR="00572380" w:rsidRPr="00250499" w:rsidRDefault="00572380">
            <w:pPr>
              <w:pStyle w:val="a"/>
            </w:pPr>
            <w:r w:rsidRPr="00250499">
              <w:rPr>
                <w:sz w:val="20"/>
                <w:szCs w:val="20"/>
              </w:rPr>
              <w:t>РО9 - Применять основные методы информационных технологий в сфере профессиональной деятельности  (6B07202)</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KK5 - Қазіргі қоғамның дамуындағы ақпараттың табиғаты мен маңыздылығын түсіну, ақпарат алу, сақтау және өңдеудің негізгі әдістерін, әдістері мен құралдарын игеруді білу; коммуникациялық проблемаларды шешу үшін заманауи техникалық құралдар мен ақпараттық технологияларды пайдалану. (6B07108)</w:t>
            </w:r>
          </w:p>
          <w:p w:rsidR="00572380" w:rsidRPr="00250499" w:rsidRDefault="00572380">
            <w:pPr>
              <w:pStyle w:val="a"/>
              <w:jc w:val="center"/>
            </w:pPr>
            <w:r w:rsidRPr="00250499">
              <w:rPr>
                <w:sz w:val="20"/>
                <w:szCs w:val="20"/>
              </w:rPr>
              <w:t>KK5 - Умение демонстрировать понимание сущности и значения информации в развитии современного общества, владение основными методами, способами и средствами получения, хранения, переработки информации; использование для решения коммуникативных задач современных технических средств и информационных технологий. (6B07108)</w:t>
            </w:r>
          </w:p>
        </w:tc>
        <w:tc>
          <w:tcPr>
            <w:tcW w:w="0" w:type="auto"/>
          </w:tcPr>
          <w:p w:rsidR="00572380" w:rsidRPr="00250499" w:rsidRDefault="00572380">
            <w:pPr>
              <w:pStyle w:val="a"/>
            </w:pPr>
            <w:r w:rsidRPr="00250499">
              <w:rPr>
                <w:sz w:val="20"/>
                <w:szCs w:val="20"/>
              </w:rPr>
              <w:t>PO10 - Ақпаратты алудың, сақтаудың, өңдеудің негізгі әдістерін, әдістері мен құралдарын иелену. Байланыс мәселелерін шешу үшін заманауи техникалық құралдар мен ақпараттық технологияларды пайдалану. (6B07108)</w:t>
            </w:r>
          </w:p>
          <w:p w:rsidR="00572380" w:rsidRPr="00250499" w:rsidRDefault="00572380">
            <w:pPr>
              <w:pStyle w:val="a"/>
            </w:pPr>
            <w:r w:rsidRPr="00250499">
              <w:rPr>
                <w:sz w:val="20"/>
                <w:szCs w:val="20"/>
              </w:rPr>
              <w:t>PO10 - Владеть основными методами, способами и средствами получения, хранения, переработки нформации. Использовать для решения коммуникативных задач современные технические средства и информационные технологии. (6B07108)</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KK6 - Нәтижелерді өңдеумен және талдаумен берілген әдістемелер бойынша эксперименттер жүргізу, қолданылатын материалдар мен дайын өнімнің физикалық-механикалық қасиеттері мен технологиялық көрсеткіштерін анықтау бойынша стандартты сынау әдістерін қолдану. (6B07105)</w:t>
            </w:r>
          </w:p>
          <w:p w:rsidR="00572380" w:rsidRPr="00250499" w:rsidRDefault="00572380">
            <w:pPr>
              <w:pStyle w:val="a"/>
              <w:jc w:val="center"/>
            </w:pPr>
            <w:r w:rsidRPr="00250499">
              <w:rPr>
                <w:sz w:val="20"/>
                <w:szCs w:val="20"/>
              </w:rPr>
              <w:t>KK6 - Умение проводить эксперименты по заданным методикам с обработкой и анализом результатов, применять методы стандартных испытаний по определению физико-механических свойств и технологических показателей используемых материалов и готовой продукции. (6B07105)</w:t>
            </w:r>
          </w:p>
        </w:tc>
        <w:tc>
          <w:tcPr>
            <w:tcW w:w="0" w:type="auto"/>
          </w:tcPr>
          <w:p w:rsidR="00572380" w:rsidRPr="00250499" w:rsidRDefault="00572380">
            <w:pPr>
              <w:pStyle w:val="a"/>
            </w:pPr>
            <w:r w:rsidRPr="00250499">
              <w:rPr>
                <w:sz w:val="20"/>
                <w:szCs w:val="20"/>
              </w:rPr>
              <w:t>PO12 - Қолданылатын материалдар мен дайын өнімнің физикалық-механикалық қасиеттері мен технологиялық көрсеткіштерін анықтау бойынша стандартты сынау әдістерін қолдана білу. (6B07105)</w:t>
            </w:r>
          </w:p>
          <w:p w:rsidR="00572380" w:rsidRPr="00250499" w:rsidRDefault="00572380">
            <w:pPr>
              <w:pStyle w:val="a"/>
            </w:pPr>
            <w:r w:rsidRPr="00250499">
              <w:rPr>
                <w:sz w:val="20"/>
                <w:szCs w:val="20"/>
              </w:rPr>
              <w:t>PO12 - Уметь применять методы стандартных испытаний по определению физико-механических свойств и технологических показателей используемых материалов и готовой продукции. (6B07105)</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КК7 - Жобалау-технологиялық қызметті орындау және жобаның инновациялық әлеуетін, инновациялық тәуекелдерді бағалау қабілеті (6B07202)</w:t>
            </w:r>
          </w:p>
          <w:p w:rsidR="00572380" w:rsidRPr="00250499" w:rsidRDefault="00572380">
            <w:pPr>
              <w:pStyle w:val="a"/>
              <w:jc w:val="center"/>
            </w:pPr>
            <w:r w:rsidRPr="00250499">
              <w:rPr>
                <w:sz w:val="20"/>
                <w:szCs w:val="20"/>
              </w:rPr>
              <w:t>КК7 - Способность к выполнению проектно-технологической деятельности и оценке инновационного потенциала проекта, инновационных рисков  (6B07202)</w:t>
            </w:r>
          </w:p>
        </w:tc>
        <w:tc>
          <w:tcPr>
            <w:tcW w:w="0" w:type="auto"/>
          </w:tcPr>
          <w:p w:rsidR="00572380" w:rsidRPr="00250499" w:rsidRDefault="00572380">
            <w:pPr>
              <w:pStyle w:val="a"/>
            </w:pPr>
            <w:r w:rsidRPr="00250499">
              <w:rPr>
                <w:sz w:val="20"/>
                <w:szCs w:val="20"/>
              </w:rPr>
              <w:t>РО13 - Технологиялық процестердің негізгі есептерін жүргізу, жобалау-конструкторлық жұмыстарды орындау және жобалау және технологиялық құжаттаманы ресімдеу (6B07202)</w:t>
            </w:r>
          </w:p>
          <w:p w:rsidR="00572380" w:rsidRPr="00250499" w:rsidRDefault="00572380">
            <w:pPr>
              <w:pStyle w:val="a"/>
            </w:pPr>
            <w:r w:rsidRPr="00250499">
              <w:rPr>
                <w:sz w:val="20"/>
                <w:szCs w:val="20"/>
              </w:rPr>
              <w:t>РО13 - Проводить основные расчеты технологических процессов, выполнять проектно-конструкторские работы и оформлять проектную и технологическую документацию  (6B07202)</w:t>
            </w:r>
          </w:p>
        </w:tc>
        <w:tc>
          <w:tcPr>
            <w:tcW w:w="0" w:type="auto"/>
            <w:vMerge/>
          </w:tcPr>
          <w:p w:rsidR="00572380" w:rsidRPr="00250499" w:rsidRDefault="00572380">
            <w:pPr>
              <w:pStyle w:val="a"/>
            </w:pPr>
          </w:p>
        </w:tc>
      </w:tr>
      <w:tr w:rsidR="00572380" w:rsidRPr="00250499">
        <w:tc>
          <w:tcPr>
            <w:tcW w:w="0" w:type="auto"/>
            <w:vMerge/>
          </w:tcPr>
          <w:p w:rsidR="00572380" w:rsidRPr="00250499" w:rsidRDefault="00572380">
            <w:pPr>
              <w:pStyle w:val="a"/>
            </w:pPr>
          </w:p>
        </w:tc>
        <w:tc>
          <w:tcPr>
            <w:tcW w:w="0" w:type="auto"/>
          </w:tcPr>
          <w:p w:rsidR="00572380" w:rsidRPr="00250499" w:rsidRDefault="00572380">
            <w:pPr>
              <w:pStyle w:val="a"/>
            </w:pPr>
            <w:r w:rsidRPr="00250499">
              <w:rPr>
                <w:sz w:val="20"/>
                <w:szCs w:val="20"/>
              </w:rPr>
              <w:t>РО14 - Жобалардың алдын-ала техникалық-экономикалық негіздемесін жүргізу, жұмысты және персоналдың еңбек ақы төлеу қорын жоспарлау (6B07202)</w:t>
            </w:r>
          </w:p>
          <w:p w:rsidR="00572380" w:rsidRPr="00250499" w:rsidRDefault="00572380">
            <w:pPr>
              <w:pStyle w:val="a"/>
            </w:pPr>
            <w:r w:rsidRPr="00250499">
              <w:rPr>
                <w:sz w:val="20"/>
                <w:szCs w:val="20"/>
              </w:rPr>
              <w:t>РО14 - Проводить предварительное технико-экономическое обоснование проектов, планировать работу и фонд оплаты труда персонала  (6B07202)</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КК8 - Ғимараттар мен құрылыстарды жобалауға, іздестіруге және салуға қатысу қабілеті (6B07311)</w:t>
            </w:r>
          </w:p>
          <w:p w:rsidR="00572380" w:rsidRPr="00250499" w:rsidRDefault="00572380">
            <w:pPr>
              <w:pStyle w:val="a"/>
              <w:jc w:val="center"/>
            </w:pPr>
            <w:r w:rsidRPr="00250499">
              <w:rPr>
                <w:sz w:val="20"/>
                <w:szCs w:val="20"/>
              </w:rPr>
              <w:t>КК8 - Способность участвовать в проектировании, изыскании и строительстве зданий и сооружений (6B07311)</w:t>
            </w:r>
          </w:p>
        </w:tc>
        <w:tc>
          <w:tcPr>
            <w:tcW w:w="0" w:type="auto"/>
          </w:tcPr>
          <w:p w:rsidR="00572380" w:rsidRPr="00250499" w:rsidRDefault="00572380">
            <w:pPr>
              <w:pStyle w:val="a"/>
            </w:pPr>
            <w:r w:rsidRPr="00250499">
              <w:rPr>
                <w:sz w:val="20"/>
                <w:szCs w:val="20"/>
              </w:rPr>
              <w:t>РО12 - Жобалау әдістерін меңгеру, қазіргі заманғы құрылыс саласын ескере отырып, құрылыстағы техникалық ақпараттың мәні мен мәнін түсінуді көрсету (6B07311)</w:t>
            </w:r>
          </w:p>
          <w:p w:rsidR="00572380" w:rsidRPr="00250499" w:rsidRDefault="00572380">
            <w:pPr>
              <w:pStyle w:val="a"/>
            </w:pPr>
            <w:r w:rsidRPr="00250499">
              <w:rPr>
                <w:sz w:val="20"/>
                <w:szCs w:val="20"/>
              </w:rPr>
              <w:t>РО12 - Владеть методами проектирования, демонстрировать понимание сущности и значения технической информации в строительстве с учетом современного развития строительной отрасли (6B07311)</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КК9 - Кешенді, энергия үнемдейтін және экологиялық таза технологияларды әзірлеу үшін заманауи әдістерді қолдану қабілеті  (6B07202)</w:t>
            </w:r>
          </w:p>
          <w:p w:rsidR="00572380" w:rsidRPr="00250499" w:rsidRDefault="00572380">
            <w:pPr>
              <w:pStyle w:val="a"/>
              <w:jc w:val="center"/>
            </w:pPr>
            <w:r w:rsidRPr="00250499">
              <w:rPr>
                <w:sz w:val="20"/>
                <w:szCs w:val="20"/>
              </w:rPr>
              <w:t>КК9 - Способность применять современные методы для разработки комплексных, энергосберегающих и экологически чистых технологий  (6B07202)</w:t>
            </w:r>
          </w:p>
        </w:tc>
        <w:tc>
          <w:tcPr>
            <w:tcW w:w="0" w:type="auto"/>
          </w:tcPr>
          <w:p w:rsidR="00572380" w:rsidRPr="00250499" w:rsidRDefault="00572380">
            <w:pPr>
              <w:pStyle w:val="a"/>
            </w:pPr>
            <w:r w:rsidRPr="00250499">
              <w:rPr>
                <w:sz w:val="20"/>
                <w:szCs w:val="20"/>
              </w:rPr>
              <w:t>РО17 - Жаңа технологияларды енгізу; материалдар мен жабдықтарды ұтымды пайдалану мақсатында жобаға техникалық-экономикалық негіздеме әзірлеу (6B07202)</w:t>
            </w:r>
          </w:p>
          <w:p w:rsidR="00572380" w:rsidRPr="00250499" w:rsidRDefault="00572380">
            <w:pPr>
              <w:pStyle w:val="a"/>
            </w:pPr>
            <w:r w:rsidRPr="00250499">
              <w:rPr>
                <w:sz w:val="20"/>
                <w:szCs w:val="20"/>
              </w:rPr>
              <w:t>РО17 - Разрабатывать технико-экономическое обоснование к проекту, с целью внедрения новых технологий; рационального использования материалов и оборудования  (6B07202)</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КК9 - Таңдау бойынша таңдалған пәндер жиынтығына (оқыту мамандануына) сәйкес және бақылаудың қажетті әдістері мен құралдарын пайдалана отырып, Радиотехника, электроника немесе телекоммуникация жүйелерінің күйін диагностикалау және бағалау үшін тәжірибелік жұмыстарды жүргізе білу (6B06201)</w:t>
            </w:r>
          </w:p>
          <w:p w:rsidR="00572380" w:rsidRPr="00250499" w:rsidRDefault="00572380">
            <w:pPr>
              <w:pStyle w:val="a"/>
              <w:jc w:val="center"/>
            </w:pPr>
            <w:r w:rsidRPr="00250499">
              <w:rPr>
                <w:sz w:val="20"/>
                <w:szCs w:val="20"/>
              </w:rPr>
              <w:t>КК9 - Уметь проводить экспериментальные работы для диагностики и оценки состояния систем радиотехники, электроники или телекоммуникаций в соответствии с выбранным  набором дисциплин по выбору (специализацией обучения) и с использованием необходимых методов и средств контроля (6B06201)</w:t>
            </w:r>
          </w:p>
        </w:tc>
        <w:tc>
          <w:tcPr>
            <w:tcW w:w="0" w:type="auto"/>
          </w:tcPr>
          <w:p w:rsidR="00572380" w:rsidRPr="00250499" w:rsidRDefault="00572380">
            <w:pPr>
              <w:pStyle w:val="a"/>
            </w:pPr>
            <w:r w:rsidRPr="00250499">
              <w:rPr>
                <w:sz w:val="20"/>
                <w:szCs w:val="20"/>
              </w:rPr>
              <w:t>РО17 - Ғылыми-техникалық құжаттаманы құра білу және радиотехника, электроника және телекоммуникация жүйелерінің математикалық және физикалық модельдерін құра білу (6B06201)</w:t>
            </w:r>
          </w:p>
          <w:p w:rsidR="00572380" w:rsidRPr="00250499" w:rsidRDefault="00572380">
            <w:pPr>
              <w:pStyle w:val="a"/>
            </w:pPr>
            <w:r w:rsidRPr="00250499">
              <w:rPr>
                <w:sz w:val="20"/>
                <w:szCs w:val="20"/>
              </w:rPr>
              <w:t>РО17 - Уметь составлять научно-техническую документацию и иметь навыки создания математических и физических моделей систем радиотехники, электроники и телекоммуникаций (6B06201)</w:t>
            </w:r>
          </w:p>
        </w:tc>
        <w:tc>
          <w:tcPr>
            <w:tcW w:w="0" w:type="auto"/>
            <w:vMerge/>
          </w:tcPr>
          <w:p w:rsidR="00572380" w:rsidRPr="00250499" w:rsidRDefault="00572380">
            <w:pPr>
              <w:pStyle w:val="a"/>
            </w:pPr>
          </w:p>
        </w:tc>
      </w:tr>
      <w:tr w:rsidR="00572380" w:rsidRPr="00250499">
        <w:tc>
          <w:tcPr>
            <w:tcW w:w="0" w:type="auto"/>
            <w:vMerge/>
          </w:tcPr>
          <w:p w:rsidR="00572380" w:rsidRPr="00250499" w:rsidRDefault="00572380">
            <w:pPr>
              <w:pStyle w:val="a"/>
            </w:pPr>
          </w:p>
        </w:tc>
        <w:tc>
          <w:tcPr>
            <w:tcW w:w="0" w:type="auto"/>
          </w:tcPr>
          <w:p w:rsidR="00572380" w:rsidRPr="00250499" w:rsidRDefault="00572380">
            <w:pPr>
              <w:pStyle w:val="a"/>
            </w:pPr>
            <w:r w:rsidRPr="00250499">
              <w:rPr>
                <w:sz w:val="20"/>
                <w:szCs w:val="20"/>
              </w:rPr>
              <w:t>РО18 - Эксперименталды іс-әрекет үшін Нәтижелерді математикалық өңдеу әдістемелерін қолдану дағдысына ие болу (6B06201)</w:t>
            </w:r>
          </w:p>
          <w:p w:rsidR="00572380" w:rsidRPr="00250499" w:rsidRDefault="00572380">
            <w:pPr>
              <w:pStyle w:val="a"/>
            </w:pPr>
            <w:r w:rsidRPr="00250499">
              <w:rPr>
                <w:sz w:val="20"/>
                <w:szCs w:val="20"/>
              </w:rPr>
              <w:t>РО18 - Обладать навыками использования методик математической обработки результатов для экспериментальной деятельности (6B06201)</w:t>
            </w:r>
          </w:p>
        </w:tc>
        <w:tc>
          <w:tcPr>
            <w:tcW w:w="0" w:type="auto"/>
            <w:vMerge/>
          </w:tcPr>
          <w:p w:rsidR="00572380" w:rsidRPr="00250499" w:rsidRDefault="00572380">
            <w:pPr>
              <w:pStyle w:val="a"/>
            </w:pPr>
          </w:p>
        </w:tc>
      </w:tr>
      <w:tr w:rsidR="00572380" w:rsidRPr="00250499">
        <w:tc>
          <w:tcPr>
            <w:tcW w:w="0" w:type="auto"/>
            <w:vMerge w:val="restart"/>
          </w:tcPr>
          <w:p w:rsidR="00572380" w:rsidRPr="00250499" w:rsidRDefault="00572380">
            <w:pPr>
              <w:pStyle w:val="a"/>
              <w:jc w:val="center"/>
            </w:pPr>
            <w:r w:rsidRPr="00250499">
              <w:rPr>
                <w:sz w:val="20"/>
                <w:szCs w:val="20"/>
              </w:rPr>
              <w:t>КК9 - Нәтижелерді өңдеу және талдау арқылы берілген әдістемелер бойынша эксперименттер жүргізу қабілеті (6B07305)</w:t>
            </w:r>
          </w:p>
          <w:p w:rsidR="00572380" w:rsidRPr="00250499" w:rsidRDefault="00572380">
            <w:pPr>
              <w:pStyle w:val="a"/>
              <w:jc w:val="center"/>
            </w:pPr>
            <w:r w:rsidRPr="00250499">
              <w:rPr>
                <w:sz w:val="20"/>
                <w:szCs w:val="20"/>
              </w:rPr>
              <w:t>КК9 - Способностью проводить эксперименты по заданным методикам с обработкой и анализом результатов (6B07305)</w:t>
            </w:r>
          </w:p>
        </w:tc>
        <w:tc>
          <w:tcPr>
            <w:tcW w:w="0" w:type="auto"/>
          </w:tcPr>
          <w:p w:rsidR="00572380" w:rsidRPr="00250499" w:rsidRDefault="00572380">
            <w:pPr>
              <w:pStyle w:val="a"/>
            </w:pPr>
            <w:r w:rsidRPr="00250499">
              <w:rPr>
                <w:sz w:val="20"/>
                <w:szCs w:val="20"/>
              </w:rPr>
              <w:t>РО18 - Пайдаланылатын материалдар мен бұйымдардың физикалық-механикалық қасиеттері мен технологиялық көрсеткіштерін анықтау бойынша стандартты сынау әдістерін қолдану (6B07305)</w:t>
            </w:r>
          </w:p>
          <w:p w:rsidR="00572380" w:rsidRPr="00250499" w:rsidRDefault="00572380">
            <w:pPr>
              <w:pStyle w:val="a"/>
            </w:pPr>
            <w:r w:rsidRPr="00250499">
              <w:rPr>
                <w:sz w:val="20"/>
                <w:szCs w:val="20"/>
              </w:rPr>
              <w:t>РО18 - Применять методы стандартных  испытаний по определению физико-механических свойств и технологических показателей используемых материалов и  изделий (6B07305)</w:t>
            </w:r>
          </w:p>
        </w:tc>
        <w:tc>
          <w:tcPr>
            <w:tcW w:w="0" w:type="auto"/>
            <w:vMerge/>
          </w:tcPr>
          <w:p w:rsidR="00572380" w:rsidRPr="00250499" w:rsidRDefault="00572380">
            <w:pPr>
              <w:pStyle w:val="a"/>
            </w:pPr>
          </w:p>
        </w:tc>
      </w:tr>
    </w:tbl>
    <w:p w:rsidR="00572380" w:rsidRDefault="00572380">
      <w:pPr>
        <w:pStyle w:val="a"/>
      </w:pPr>
    </w:p>
    <w:p w:rsidR="00572380" w:rsidRDefault="00572380">
      <w:pPr>
        <w:pStyle w:val="a"/>
        <w:jc w:val="center"/>
      </w:pPr>
      <w:r>
        <w:rPr>
          <w:b/>
          <w:bCs/>
        </w:rPr>
        <w:t>1.4 Пәнді игеруде қолданылатын білім беру технологиялары</w:t>
      </w:r>
    </w:p>
    <w:p w:rsidR="00572380" w:rsidRDefault="00572380">
      <w:pPr>
        <w:pStyle w:val="a"/>
        <w:jc w:val="center"/>
      </w:pPr>
      <w:r>
        <w:rPr>
          <w:b/>
          <w:bCs/>
        </w:rPr>
        <w:t>1.4 Образовательные технологии, применяемые при освоении дисциплины</w:t>
      </w:r>
    </w:p>
    <w:p w:rsidR="00572380" w:rsidRDefault="00572380">
      <w:pPr>
        <w:pStyle w:val="a"/>
      </w:pPr>
    </w:p>
    <w:p w:rsidR="00572380" w:rsidRDefault="00572380">
      <w:pPr>
        <w:pStyle w:val="a"/>
        <w:jc w:val="center"/>
      </w:pPr>
      <w:r>
        <w:rPr>
          <w:b/>
          <w:bCs/>
        </w:rPr>
        <w:t>1.4.1 Негізгі білім беру технологиялары</w:t>
      </w:r>
    </w:p>
    <w:p w:rsidR="00572380" w:rsidRDefault="00572380">
      <w:pPr>
        <w:pStyle w:val="a"/>
        <w:jc w:val="center"/>
      </w:pPr>
      <w:r>
        <w:rPr>
          <w:b/>
          <w:bCs/>
        </w:rPr>
        <w:t>1.4.1 Основные образовательные технологии</w:t>
      </w:r>
    </w:p>
    <w:p w:rsidR="00572380" w:rsidRDefault="00572380">
      <w:pPr>
        <w:pStyle w:val="a"/>
      </w:pPr>
    </w:p>
    <w:p w:rsidR="00572380" w:rsidRDefault="00572380">
      <w:pPr>
        <w:pStyle w:val="a"/>
        <w:ind w:firstLine="567"/>
      </w:pPr>
      <w:r>
        <w:t>Оқу сабақтарын өткізу кезінде мынадай білім беру технологияларын пайдалану көзделеді</w:t>
      </w:r>
    </w:p>
    <w:p w:rsidR="00572380" w:rsidRDefault="00572380">
      <w:pPr>
        <w:pStyle w:val="a"/>
        <w:ind w:firstLine="567"/>
      </w:pPr>
      <w:r>
        <w:t>- интерактивті дәріс (оқытудың келесі белсенді түрлерін қолдану: атқарушы (басқарылатын) әңгімелесу; модерация; ми шабуылы; мотивациялық сөйлеу);</w:t>
      </w:r>
    </w:p>
    <w:p w:rsidR="00572380" w:rsidRDefault="00572380">
      <w:pPr>
        <w:pStyle w:val="a"/>
        <w:ind w:firstLine="567"/>
      </w:pPr>
      <w:r>
        <w:t>- іздеу-зерттеу (оқу үрдісінде студенттердің өзіндік зерттеу қызметі);</w:t>
      </w:r>
    </w:p>
    <w:p w:rsidR="00572380" w:rsidRDefault="00572380">
      <w:pPr>
        <w:pStyle w:val="a"/>
        <w:ind w:firstLine="567"/>
      </w:pPr>
      <w:r>
        <w:t>- оқу есептерінің шешімдерін табу.</w:t>
      </w:r>
    </w:p>
    <w:p w:rsidR="00572380" w:rsidRDefault="00572380">
      <w:pPr>
        <w:pStyle w:val="a"/>
        <w:ind w:firstLine="567"/>
        <w:rPr>
          <w:lang w:val="kk-KZ"/>
        </w:rPr>
      </w:pPr>
    </w:p>
    <w:p w:rsidR="00572380" w:rsidRDefault="00572380">
      <w:pPr>
        <w:pStyle w:val="a"/>
        <w:ind w:firstLine="567"/>
      </w:pPr>
      <w:r>
        <w:t>При проведении учебных занятий предусматривается использование следующих образовательных технологий:</w:t>
      </w:r>
    </w:p>
    <w:p w:rsidR="00572380" w:rsidRDefault="00572380">
      <w:pPr>
        <w:pStyle w:val="a"/>
        <w:ind w:firstLine="567"/>
      </w:pPr>
      <w:r>
        <w:t>- интерактивные технологии (с активными формами обучения: контролируемая беседа; модерация; мозговой штурм; мотивационная речь);</w:t>
      </w:r>
    </w:p>
    <w:p w:rsidR="00572380" w:rsidRDefault="00572380">
      <w:pPr>
        <w:pStyle w:val="a"/>
        <w:ind w:firstLine="567"/>
      </w:pPr>
      <w:r>
        <w:t>- самостоятельная исследовательская работа студентов во время учебного процесса;</w:t>
      </w:r>
    </w:p>
    <w:p w:rsidR="00572380" w:rsidRDefault="00572380">
      <w:pPr>
        <w:pStyle w:val="a"/>
        <w:ind w:firstLine="567"/>
      </w:pPr>
      <w:r>
        <w:t>- решение учебных задач.</w:t>
      </w:r>
    </w:p>
    <w:p w:rsidR="00572380" w:rsidRDefault="00572380">
      <w:pPr>
        <w:pStyle w:val="a"/>
      </w:pPr>
    </w:p>
    <w:p w:rsidR="00572380" w:rsidRDefault="00572380">
      <w:pPr>
        <w:pStyle w:val="a"/>
        <w:jc w:val="center"/>
      </w:pPr>
      <w:r>
        <w:rPr>
          <w:b/>
          <w:bCs/>
        </w:rPr>
        <w:t>1.4.2 Бейімделген білім беру технологиялары (инклюзивті оқыту)</w:t>
      </w:r>
    </w:p>
    <w:p w:rsidR="00572380" w:rsidRDefault="00572380">
      <w:pPr>
        <w:pStyle w:val="a"/>
        <w:jc w:val="center"/>
      </w:pPr>
      <w:r>
        <w:rPr>
          <w:b/>
          <w:bCs/>
        </w:rPr>
        <w:t>1.4.2 Адаптивные образовательные технологии (инклюзивное обучение)</w:t>
      </w:r>
    </w:p>
    <w:p w:rsidR="00572380" w:rsidRDefault="00572380">
      <w:pPr>
        <w:pStyle w:val="a"/>
      </w:pPr>
    </w:p>
    <w:p w:rsidR="00572380" w:rsidRDefault="00572380">
      <w:pPr>
        <w:pStyle w:val="a"/>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572380" w:rsidRDefault="00572380" w:rsidP="002A0210">
      <w:pPr>
        <w:pStyle w:val="a"/>
        <w:ind w:firstLine="567"/>
      </w:pPr>
      <w:r>
        <w:t>- оқушылардыңөзәлеуметтікдағдыларынталдауғақызығушылығынкөтермелеу;</w:t>
      </w:r>
    </w:p>
    <w:p w:rsidR="00572380" w:rsidRDefault="00572380" w:rsidP="002A0210">
      <w:pPr>
        <w:pStyle w:val="a"/>
        <w:ind w:firstLine="567"/>
      </w:pPr>
      <w:r>
        <w:t>- әлеуметтікдағдыларғатікелейоқыту;</w:t>
      </w:r>
    </w:p>
    <w:p w:rsidR="00572380" w:rsidRDefault="00572380" w:rsidP="002A0210">
      <w:pPr>
        <w:pStyle w:val="a"/>
        <w:ind w:firstLine="567"/>
      </w:pPr>
      <w:r>
        <w:t>- әлеуметтікдағдылардықолданудытүсіндіружәнемоделдеу;</w:t>
      </w:r>
    </w:p>
    <w:p w:rsidR="00572380" w:rsidRDefault="00572380" w:rsidP="002A0210">
      <w:pPr>
        <w:pStyle w:val="a"/>
        <w:ind w:firstLine="567"/>
      </w:pPr>
      <w:r>
        <w:t>- қашықтықтанбілім беру</w:t>
      </w:r>
    </w:p>
    <w:p w:rsidR="00572380" w:rsidRDefault="00572380">
      <w:pPr>
        <w:pStyle w:val="a"/>
      </w:pPr>
    </w:p>
    <w:p w:rsidR="00572380" w:rsidRDefault="00572380">
      <w:pPr>
        <w:pStyle w:val="a"/>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572380" w:rsidRDefault="00572380" w:rsidP="002A0210">
      <w:pPr>
        <w:pStyle w:val="a"/>
        <w:ind w:firstLine="567"/>
      </w:pPr>
      <w:r>
        <w:t>- поощрение интереса учащихся к анализу собственных социальных навыков;</w:t>
      </w:r>
    </w:p>
    <w:p w:rsidR="00572380" w:rsidRDefault="00572380" w:rsidP="002A0210">
      <w:pPr>
        <w:pStyle w:val="a"/>
        <w:ind w:firstLine="567"/>
      </w:pPr>
      <w:r>
        <w:t>- прямое обучение социальным навыкам;</w:t>
      </w:r>
    </w:p>
    <w:p w:rsidR="00572380" w:rsidRDefault="00572380" w:rsidP="002A0210">
      <w:pPr>
        <w:pStyle w:val="a"/>
        <w:ind w:firstLine="567"/>
      </w:pPr>
      <w:r>
        <w:t>- объяснение и моделирование применения социальных навыков;</w:t>
      </w:r>
    </w:p>
    <w:p w:rsidR="00572380" w:rsidRDefault="00572380" w:rsidP="002A0210">
      <w:pPr>
        <w:pStyle w:val="a"/>
        <w:ind w:firstLine="567"/>
      </w:pPr>
      <w:r>
        <w:t>- дистанционные образовательные</w:t>
      </w:r>
    </w:p>
    <w:p w:rsidR="00572380" w:rsidRDefault="00572380">
      <w:pPr>
        <w:pStyle w:val="a"/>
      </w:pPr>
    </w:p>
    <w:p w:rsidR="00572380" w:rsidRDefault="00572380">
      <w:pPr>
        <w:pStyle w:val="a"/>
        <w:jc w:val="center"/>
      </w:pPr>
      <w:r>
        <w:rPr>
          <w:b/>
          <w:bCs/>
        </w:rPr>
        <w:t>1.5 Пререквизиттер</w:t>
      </w:r>
    </w:p>
    <w:p w:rsidR="00572380" w:rsidRDefault="00572380">
      <w:pPr>
        <w:pStyle w:val="a"/>
        <w:jc w:val="center"/>
      </w:pPr>
      <w:r>
        <w:rPr>
          <w:b/>
          <w:bCs/>
        </w:rPr>
        <w:t>1.5 Пререквизиты</w:t>
      </w:r>
    </w:p>
    <w:p w:rsidR="00572380" w:rsidRDefault="00572380">
      <w:pPr>
        <w:pStyle w:val="a"/>
      </w:pPr>
    </w:p>
    <w:p w:rsidR="00572380" w:rsidRDefault="00572380">
      <w:pPr>
        <w:pStyle w:val="a"/>
        <w:ind w:firstLine="567"/>
      </w:pPr>
      <w:r>
        <w:t>- Математика 1 / Математика 1 (6B07304)</w:t>
      </w:r>
    </w:p>
    <w:p w:rsidR="00572380" w:rsidRDefault="00572380">
      <w:pPr>
        <w:pStyle w:val="a"/>
        <w:ind w:firstLine="567"/>
      </w:pPr>
      <w:r>
        <w:t>- Математика 1 / Математика 1 (6B06101, 6B06102, 6B06105, 6B07102, 6B07103, 6B07104, 6B07106, 6B07107, 6B07111, 6B07203, 6B07204, 6B07205, 6B07303, 6B07304, 6B07305, 6B07309, 6B07311, 6B07501, 6B11201, 6B11202, 6B11203, 6B11301, 6B11302)</w:t>
      </w:r>
    </w:p>
    <w:p w:rsidR="00572380" w:rsidRDefault="00572380">
      <w:pPr>
        <w:pStyle w:val="a"/>
      </w:pPr>
    </w:p>
    <w:p w:rsidR="00572380" w:rsidRDefault="00572380">
      <w:pPr>
        <w:pStyle w:val="a"/>
        <w:jc w:val="center"/>
        <w:rPr>
          <w:b/>
          <w:bCs/>
          <w:lang w:val="kk-KZ"/>
        </w:rPr>
      </w:pPr>
    </w:p>
    <w:p w:rsidR="00572380" w:rsidRDefault="00572380">
      <w:pPr>
        <w:pStyle w:val="a"/>
        <w:jc w:val="center"/>
      </w:pPr>
      <w:r>
        <w:rPr>
          <w:b/>
          <w:bCs/>
        </w:rPr>
        <w:t>1.6 Постреквизиттер</w:t>
      </w:r>
    </w:p>
    <w:p w:rsidR="00572380" w:rsidRDefault="00572380">
      <w:pPr>
        <w:pStyle w:val="a"/>
        <w:jc w:val="center"/>
      </w:pPr>
      <w:r>
        <w:rPr>
          <w:b/>
          <w:bCs/>
        </w:rPr>
        <w:t>1.6 Постреквизиты</w:t>
      </w:r>
    </w:p>
    <w:p w:rsidR="00572380" w:rsidRDefault="00572380">
      <w:pPr>
        <w:pStyle w:val="a"/>
      </w:pPr>
    </w:p>
    <w:p w:rsidR="00572380" w:rsidRDefault="00572380">
      <w:pPr>
        <w:pStyle w:val="a"/>
        <w:ind w:firstLine="567"/>
      </w:pPr>
      <w:r>
        <w:t>- Геодезия / Геодезия (6B07311)</w:t>
      </w:r>
    </w:p>
    <w:p w:rsidR="00572380" w:rsidRDefault="00572380">
      <w:pPr>
        <w:pStyle w:val="a"/>
        <w:ind w:firstLine="567"/>
      </w:pPr>
      <w:r>
        <w:t>- Гидравлика / Гидравлика (6B07310)</w:t>
      </w:r>
    </w:p>
    <w:p w:rsidR="00572380" w:rsidRDefault="00572380">
      <w:pPr>
        <w:pStyle w:val="a"/>
        <w:ind w:firstLine="567"/>
      </w:pPr>
      <w:r>
        <w:t>- Гидравлика және аэродинамика / Гидравлика и аэродинамика (6B07311)</w:t>
      </w:r>
    </w:p>
    <w:p w:rsidR="00572380" w:rsidRDefault="00572380">
      <w:pPr>
        <w:pStyle w:val="a"/>
        <w:ind w:firstLine="567"/>
      </w:pPr>
      <w:r>
        <w:t>- Ақпаратты-коммуникациялық технологиялар (ағылшын тілінде) / Информационно-коммуникационные технологии (на английском языке) (6B07203, 6B11203)</w:t>
      </w:r>
    </w:p>
    <w:p w:rsidR="00572380" w:rsidRDefault="00572380">
      <w:pPr>
        <w:pStyle w:val="a"/>
        <w:ind w:firstLine="567"/>
      </w:pPr>
      <w:r>
        <w:t>- Математика 3 / Математика 3 (6B06101)</w:t>
      </w:r>
    </w:p>
    <w:p w:rsidR="00572380" w:rsidRDefault="00572380">
      <w:pPr>
        <w:pStyle w:val="a"/>
        <w:ind w:firstLine="567"/>
      </w:pPr>
      <w:r>
        <w:t>- Сұйық пен газ механикасы / Механика жидкости и газа (6B07310)</w:t>
      </w:r>
    </w:p>
    <w:p w:rsidR="00572380" w:rsidRDefault="00572380">
      <w:pPr>
        <w:pStyle w:val="a"/>
        <w:ind w:firstLine="567"/>
      </w:pPr>
      <w:r>
        <w:t>- Кәсіпкерлік және бизнестің құқықтық негіздері / Предпринимательство и правовая среда бизнеса (6B07203, 6B11301)</w:t>
      </w:r>
    </w:p>
    <w:p w:rsidR="00572380" w:rsidRDefault="00572380">
      <w:pPr>
        <w:pStyle w:val="a"/>
        <w:ind w:firstLine="567"/>
      </w:pPr>
      <w:r>
        <w:t>- Стандарттау және сертификаттау / Стандартизация и сертификация (6B11203)</w:t>
      </w:r>
    </w:p>
    <w:p w:rsidR="00572380" w:rsidRDefault="00572380">
      <w:pPr>
        <w:pStyle w:val="a"/>
        <w:ind w:firstLine="567"/>
      </w:pPr>
      <w:r>
        <w:t>- Құрылыс материалдары / Строительные материалы (6B07310, 6B07311, 6B07501)</w:t>
      </w:r>
    </w:p>
    <w:p w:rsidR="00572380" w:rsidRDefault="00572380">
      <w:pPr>
        <w:pStyle w:val="a"/>
        <w:ind w:firstLine="567"/>
      </w:pPr>
      <w:r>
        <w:t>- Ақпарат теориясы / Теория информации (6B06102)</w:t>
      </w:r>
    </w:p>
    <w:p w:rsidR="00572380" w:rsidRDefault="00572380">
      <w:pPr>
        <w:pStyle w:val="a"/>
        <w:ind w:firstLine="567"/>
      </w:pPr>
      <w:r>
        <w:t>- Деректерді жіберу жүйелерінде кодтау теориясы / Теория кодирования в системах передачи данных (6B06102)</w:t>
      </w:r>
    </w:p>
    <w:p w:rsidR="00572380" w:rsidRDefault="00572380">
      <w:pPr>
        <w:pStyle w:val="a"/>
        <w:ind w:firstLine="567"/>
      </w:pPr>
      <w:r>
        <w:t>- Техникалық термодинамика / Техническая термодинамика (6B07311)</w:t>
      </w:r>
    </w:p>
    <w:p w:rsidR="00572380" w:rsidRDefault="00572380">
      <w:pPr>
        <w:pStyle w:val="a"/>
        <w:ind w:firstLine="567"/>
      </w:pPr>
      <w:r>
        <w:t>- Іргелі және қолданбалы экономика негіздері / Фундаментальные и прикладные основы экономики (6B07203, 6B07204, 6B07205, 6B11201, 6B11301)</w:t>
      </w:r>
    </w:p>
    <w:p w:rsidR="00572380" w:rsidRDefault="00572380">
      <w:pPr>
        <w:pStyle w:val="a"/>
        <w:ind w:firstLine="567"/>
      </w:pPr>
      <w:r>
        <w:t>- Кәсіпорын экономикасы / Экономика предприятия (6B07204, 6B07205)</w:t>
      </w:r>
    </w:p>
    <w:p w:rsidR="00572380" w:rsidRDefault="00572380">
      <w:pPr>
        <w:pStyle w:val="a"/>
      </w:pPr>
    </w:p>
    <w:p w:rsidR="00572380" w:rsidRDefault="00572380">
      <w:pPr>
        <w:pStyle w:val="a"/>
        <w:jc w:val="center"/>
      </w:pPr>
      <w:r>
        <w:rPr>
          <w:b/>
          <w:bCs/>
        </w:rPr>
        <w:t>1.7 Пәннің еңбек сыйымдылығы</w:t>
      </w:r>
    </w:p>
    <w:p w:rsidR="00572380" w:rsidRDefault="00572380">
      <w:pPr>
        <w:pStyle w:val="a"/>
        <w:jc w:val="center"/>
      </w:pPr>
      <w:r>
        <w:rPr>
          <w:b/>
          <w:bCs/>
        </w:rPr>
        <w:t>1.7 Трудоемкость дисциплины</w:t>
      </w:r>
    </w:p>
    <w:p w:rsidR="00572380" w:rsidRDefault="00572380">
      <w:pPr>
        <w:pStyle w:val="a"/>
      </w:pPr>
    </w:p>
    <w:tbl>
      <w:tblPr>
        <w:tblW w:w="5000" w:type="pct"/>
        <w:tblInd w:w="-2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5" w:type="dxa"/>
          <w:left w:w="25" w:type="dxa"/>
          <w:bottom w:w="25" w:type="dxa"/>
          <w:right w:w="25" w:type="dxa"/>
        </w:tblCellMar>
        <w:tblLook w:val="0000"/>
      </w:tblPr>
      <w:tblGrid>
        <w:gridCol w:w="6782"/>
        <w:gridCol w:w="2906"/>
      </w:tblGrid>
      <w:tr w:rsidR="00572380" w:rsidRPr="00250499">
        <w:trPr>
          <w:tblHeader/>
        </w:trPr>
        <w:tc>
          <w:tcPr>
            <w:tcW w:w="3500" w:type="pct"/>
          </w:tcPr>
          <w:p w:rsidR="00572380" w:rsidRPr="00250499" w:rsidRDefault="00572380">
            <w:pPr>
              <w:pStyle w:val="a"/>
            </w:pPr>
            <w:r w:rsidRPr="00250499">
              <w:t>Жұмыс түрлері / Виды работ</w:t>
            </w:r>
          </w:p>
        </w:tc>
        <w:tc>
          <w:tcPr>
            <w:tcW w:w="1500" w:type="pct"/>
          </w:tcPr>
          <w:p w:rsidR="00572380" w:rsidRPr="00250499" w:rsidRDefault="00572380">
            <w:pPr>
              <w:pStyle w:val="a"/>
              <w:jc w:val="center"/>
            </w:pPr>
            <w:r w:rsidRPr="00250499">
              <w:t>сағат / часы</w:t>
            </w:r>
          </w:p>
        </w:tc>
      </w:tr>
      <w:tr w:rsidR="00572380" w:rsidRPr="00250499">
        <w:tc>
          <w:tcPr>
            <w:tcW w:w="0" w:type="auto"/>
          </w:tcPr>
          <w:p w:rsidR="00572380" w:rsidRPr="00250499" w:rsidRDefault="00572380">
            <w:pPr>
              <w:pStyle w:val="a"/>
            </w:pPr>
            <w:r w:rsidRPr="00250499">
              <w:t>Дәрістер / Лекции</w:t>
            </w:r>
          </w:p>
        </w:tc>
        <w:tc>
          <w:tcPr>
            <w:tcW w:w="0" w:type="auto"/>
          </w:tcPr>
          <w:p w:rsidR="00572380" w:rsidRPr="00250499" w:rsidRDefault="00572380">
            <w:pPr>
              <w:pStyle w:val="a"/>
              <w:jc w:val="center"/>
            </w:pPr>
            <w:r w:rsidRPr="00250499">
              <w:t>15</w:t>
            </w:r>
          </w:p>
        </w:tc>
      </w:tr>
      <w:tr w:rsidR="00572380" w:rsidRPr="00250499">
        <w:tc>
          <w:tcPr>
            <w:tcW w:w="0" w:type="auto"/>
          </w:tcPr>
          <w:p w:rsidR="00572380" w:rsidRPr="00250499" w:rsidRDefault="00572380">
            <w:pPr>
              <w:pStyle w:val="a"/>
            </w:pPr>
            <w:r w:rsidRPr="00250499">
              <w:t>Практикалық жұмыстар / Практические работы</w:t>
            </w:r>
          </w:p>
        </w:tc>
        <w:tc>
          <w:tcPr>
            <w:tcW w:w="0" w:type="auto"/>
          </w:tcPr>
          <w:p w:rsidR="00572380" w:rsidRPr="00250499" w:rsidRDefault="00572380">
            <w:pPr>
              <w:pStyle w:val="a"/>
              <w:jc w:val="center"/>
            </w:pPr>
            <w:r w:rsidRPr="00250499">
              <w:t>30</w:t>
            </w:r>
          </w:p>
        </w:tc>
      </w:tr>
      <w:tr w:rsidR="00572380" w:rsidRPr="00250499">
        <w:tc>
          <w:tcPr>
            <w:tcW w:w="0" w:type="auto"/>
          </w:tcPr>
          <w:p w:rsidR="00572380" w:rsidRPr="00250499" w:rsidRDefault="00572380">
            <w:pPr>
              <w:pStyle w:val="a"/>
            </w:pPr>
            <w:r w:rsidRPr="00250499">
              <w:t>СӨЖО / СРОП</w:t>
            </w:r>
          </w:p>
        </w:tc>
        <w:tc>
          <w:tcPr>
            <w:tcW w:w="0" w:type="auto"/>
          </w:tcPr>
          <w:p w:rsidR="00572380" w:rsidRPr="00250499" w:rsidRDefault="00572380">
            <w:pPr>
              <w:pStyle w:val="a"/>
              <w:jc w:val="center"/>
            </w:pPr>
            <w:r w:rsidRPr="00250499">
              <w:t>30</w:t>
            </w:r>
          </w:p>
        </w:tc>
      </w:tr>
      <w:tr w:rsidR="00572380" w:rsidRPr="00250499">
        <w:tc>
          <w:tcPr>
            <w:tcW w:w="0" w:type="auto"/>
          </w:tcPr>
          <w:p w:rsidR="00572380" w:rsidRPr="00250499" w:rsidRDefault="00572380">
            <w:pPr>
              <w:pStyle w:val="a"/>
            </w:pPr>
            <w:r w:rsidRPr="00250499">
              <w:t>СӨЖ / СРО</w:t>
            </w:r>
          </w:p>
        </w:tc>
        <w:tc>
          <w:tcPr>
            <w:tcW w:w="0" w:type="auto"/>
          </w:tcPr>
          <w:p w:rsidR="00572380" w:rsidRPr="00250499" w:rsidRDefault="00572380">
            <w:pPr>
              <w:pStyle w:val="a"/>
              <w:jc w:val="center"/>
            </w:pPr>
            <w:r w:rsidRPr="00250499">
              <w:t>45</w:t>
            </w:r>
          </w:p>
        </w:tc>
      </w:tr>
      <w:tr w:rsidR="00572380" w:rsidRPr="00250499">
        <w:tc>
          <w:tcPr>
            <w:tcW w:w="0" w:type="auto"/>
          </w:tcPr>
          <w:p w:rsidR="00572380" w:rsidRPr="00250499" w:rsidRDefault="00572380">
            <w:pPr>
              <w:pStyle w:val="a"/>
              <w:jc w:val="left"/>
            </w:pPr>
            <w:r w:rsidRPr="00250499">
              <w:t>Қорытынды бақылауды жүргізу нысаны /</w:t>
            </w:r>
            <w:r w:rsidRPr="00250499">
              <w:br/>
              <w:t>Форма проведения итогового контроля</w:t>
            </w:r>
          </w:p>
        </w:tc>
        <w:tc>
          <w:tcPr>
            <w:tcW w:w="0" w:type="auto"/>
          </w:tcPr>
          <w:p w:rsidR="00572380" w:rsidRPr="00250499" w:rsidRDefault="00572380">
            <w:pPr>
              <w:pStyle w:val="a"/>
              <w:jc w:val="center"/>
            </w:pPr>
            <w:r w:rsidRPr="00250499">
              <w:t>емтихан / экзамен</w:t>
            </w:r>
          </w:p>
        </w:tc>
      </w:tr>
    </w:tbl>
    <w:p w:rsidR="00572380" w:rsidRDefault="00572380">
      <w:pPr>
        <w:pStyle w:val="a"/>
      </w:pPr>
    </w:p>
    <w:p w:rsidR="00572380" w:rsidRDefault="00572380">
      <w:pPr>
        <w:pStyle w:val="a"/>
        <w:jc w:val="center"/>
      </w:pPr>
      <w:r>
        <w:rPr>
          <w:b/>
          <w:bCs/>
        </w:rPr>
        <w:t>2 ПӘННІҢ МАЗМҰНЫ</w:t>
      </w:r>
    </w:p>
    <w:p w:rsidR="00572380" w:rsidRDefault="00572380">
      <w:pPr>
        <w:pStyle w:val="a"/>
        <w:jc w:val="center"/>
      </w:pPr>
      <w:r>
        <w:rPr>
          <w:b/>
          <w:bCs/>
        </w:rPr>
        <w:t>2 СОДЕРЖАНИЕ ДИСЦИПЛИНЫ</w:t>
      </w:r>
    </w:p>
    <w:p w:rsidR="00572380" w:rsidRDefault="00572380">
      <w:pPr>
        <w:pStyle w:val="a"/>
      </w:pPr>
    </w:p>
    <w:p w:rsidR="00572380" w:rsidRDefault="00572380">
      <w:pPr>
        <w:pStyle w:val="a"/>
        <w:jc w:val="center"/>
      </w:pPr>
      <w:r>
        <w:rPr>
          <w:b/>
          <w:bCs/>
        </w:rPr>
        <w:t>2.1 Тақырыптық жоспар</w:t>
      </w:r>
    </w:p>
    <w:p w:rsidR="00572380" w:rsidRDefault="00572380">
      <w:pPr>
        <w:pStyle w:val="a"/>
        <w:jc w:val="center"/>
      </w:pPr>
      <w:r>
        <w:rPr>
          <w:b/>
          <w:bCs/>
        </w:rPr>
        <w:t>2.1 Тематический план</w:t>
      </w:r>
    </w:p>
    <w:p w:rsidR="00572380" w:rsidRDefault="00572380">
      <w:pPr>
        <w:pStyle w:val="a"/>
      </w:pPr>
    </w:p>
    <w:tbl>
      <w:tblPr>
        <w:tblW w:w="5102" w:type="pct"/>
        <w:tblInd w:w="-2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5" w:type="dxa"/>
          <w:left w:w="25" w:type="dxa"/>
          <w:bottom w:w="25" w:type="dxa"/>
          <w:right w:w="25" w:type="dxa"/>
        </w:tblCellMar>
        <w:tblLook w:val="0000"/>
      </w:tblPr>
      <w:tblGrid>
        <w:gridCol w:w="290"/>
        <w:gridCol w:w="5135"/>
        <w:gridCol w:w="1582"/>
        <w:gridCol w:w="1586"/>
        <w:gridCol w:w="1293"/>
      </w:tblGrid>
      <w:tr w:rsidR="00572380" w:rsidRPr="00250499" w:rsidTr="00A137E3">
        <w:trPr>
          <w:tblHeader/>
        </w:trPr>
        <w:tc>
          <w:tcPr>
            <w:tcW w:w="147" w:type="pct"/>
            <w:vMerge w:val="restart"/>
          </w:tcPr>
          <w:p w:rsidR="00572380" w:rsidRPr="00250499" w:rsidRDefault="00572380">
            <w:pPr>
              <w:pStyle w:val="a"/>
              <w:jc w:val="center"/>
            </w:pPr>
            <w:r w:rsidRPr="00250499">
              <w:t>№</w:t>
            </w:r>
          </w:p>
        </w:tc>
        <w:tc>
          <w:tcPr>
            <w:tcW w:w="2597" w:type="pct"/>
            <w:vMerge w:val="restart"/>
          </w:tcPr>
          <w:p w:rsidR="00572380" w:rsidRPr="00250499" w:rsidRDefault="00572380">
            <w:pPr>
              <w:pStyle w:val="a"/>
              <w:jc w:val="center"/>
            </w:pPr>
            <w:r w:rsidRPr="00250499">
              <w:t>Тақырыптың атауы және мазмұны</w:t>
            </w:r>
          </w:p>
          <w:p w:rsidR="00572380" w:rsidRPr="00250499" w:rsidRDefault="00572380">
            <w:pPr>
              <w:pStyle w:val="a"/>
              <w:jc w:val="center"/>
            </w:pPr>
            <w:r w:rsidRPr="00250499">
              <w:t>Наименование темы и ее содержание</w:t>
            </w:r>
          </w:p>
        </w:tc>
        <w:tc>
          <w:tcPr>
            <w:tcW w:w="1602" w:type="pct"/>
            <w:gridSpan w:val="2"/>
          </w:tcPr>
          <w:p w:rsidR="00572380" w:rsidRPr="00250499" w:rsidRDefault="00572380" w:rsidP="00A137E3">
            <w:pPr>
              <w:pStyle w:val="a"/>
              <w:jc w:val="center"/>
            </w:pPr>
            <w:r w:rsidRPr="00250499">
              <w:t>Еңбек сыйымдылығы сағат</w:t>
            </w:r>
          </w:p>
          <w:p w:rsidR="00572380" w:rsidRPr="00A137E3" w:rsidRDefault="00572380" w:rsidP="00A137E3">
            <w:pPr>
              <w:pStyle w:val="a"/>
              <w:jc w:val="center"/>
            </w:pPr>
            <w:r w:rsidRPr="00250499">
              <w:t>Трудоемкость в часах</w:t>
            </w:r>
          </w:p>
        </w:tc>
        <w:tc>
          <w:tcPr>
            <w:tcW w:w="654" w:type="pct"/>
            <w:vMerge w:val="restart"/>
          </w:tcPr>
          <w:p w:rsidR="00572380" w:rsidRPr="00250499" w:rsidRDefault="00572380">
            <w:pPr>
              <w:pStyle w:val="a"/>
              <w:jc w:val="center"/>
            </w:pPr>
            <w:r w:rsidRPr="00250499">
              <w:t>Әдебиетке сілтеме</w:t>
            </w:r>
          </w:p>
          <w:p w:rsidR="00572380" w:rsidRPr="00250499" w:rsidRDefault="00572380">
            <w:pPr>
              <w:pStyle w:val="a"/>
              <w:jc w:val="center"/>
            </w:pPr>
            <w:r w:rsidRPr="00250499">
              <w:t>Ссылка на литературу</w:t>
            </w:r>
          </w:p>
        </w:tc>
      </w:tr>
      <w:tr w:rsidR="00572380" w:rsidRPr="00250499" w:rsidTr="00A137E3">
        <w:trPr>
          <w:tblHeader/>
        </w:trPr>
        <w:tc>
          <w:tcPr>
            <w:tcW w:w="147" w:type="pct"/>
            <w:vMerge/>
          </w:tcPr>
          <w:p w:rsidR="00572380" w:rsidRPr="00250499" w:rsidRDefault="00572380">
            <w:pPr>
              <w:pStyle w:val="a"/>
              <w:jc w:val="center"/>
            </w:pPr>
          </w:p>
        </w:tc>
        <w:tc>
          <w:tcPr>
            <w:tcW w:w="2597" w:type="pct"/>
            <w:vMerge/>
          </w:tcPr>
          <w:p w:rsidR="00572380" w:rsidRPr="00250499" w:rsidRDefault="00572380">
            <w:pPr>
              <w:pStyle w:val="a"/>
              <w:jc w:val="center"/>
            </w:pPr>
          </w:p>
        </w:tc>
        <w:tc>
          <w:tcPr>
            <w:tcW w:w="800" w:type="pct"/>
          </w:tcPr>
          <w:p w:rsidR="00572380" w:rsidRPr="00250499" w:rsidRDefault="00572380" w:rsidP="00A137E3">
            <w:pPr>
              <w:pStyle w:val="a"/>
              <w:jc w:val="center"/>
            </w:pPr>
            <w:r w:rsidRPr="00316B29">
              <w:t>Дәрістік</w:t>
            </w:r>
            <w:r>
              <w:rPr>
                <w:lang w:val="kk-KZ"/>
              </w:rPr>
              <w:t xml:space="preserve"> </w:t>
            </w:r>
            <w:r w:rsidRPr="00316B29">
              <w:t>сабақтар / Лекционные занятия</w:t>
            </w:r>
          </w:p>
        </w:tc>
        <w:tc>
          <w:tcPr>
            <w:tcW w:w="802" w:type="pct"/>
          </w:tcPr>
          <w:p w:rsidR="00572380" w:rsidRPr="00250499" w:rsidRDefault="00572380">
            <w:pPr>
              <w:pStyle w:val="a"/>
              <w:jc w:val="center"/>
            </w:pPr>
            <w:r w:rsidRPr="00316B29">
              <w:t>Практикалық</w:t>
            </w:r>
            <w:r>
              <w:rPr>
                <w:lang w:val="kk-KZ"/>
              </w:rPr>
              <w:t xml:space="preserve"> </w:t>
            </w:r>
            <w:r w:rsidRPr="00316B29">
              <w:t>сабақтар / Практические занятия</w:t>
            </w:r>
          </w:p>
        </w:tc>
        <w:tc>
          <w:tcPr>
            <w:tcW w:w="654" w:type="pct"/>
            <w:vMerge/>
          </w:tcPr>
          <w:p w:rsidR="00572380" w:rsidRPr="00250499" w:rsidRDefault="00572380">
            <w:pPr>
              <w:pStyle w:val="a"/>
              <w:jc w:val="center"/>
            </w:pPr>
          </w:p>
        </w:tc>
      </w:tr>
      <w:tr w:rsidR="00572380" w:rsidRPr="00250499" w:rsidTr="00A137E3">
        <w:tc>
          <w:tcPr>
            <w:tcW w:w="147" w:type="pct"/>
          </w:tcPr>
          <w:p w:rsidR="00572380" w:rsidRPr="00250499" w:rsidRDefault="00572380">
            <w:pPr>
              <w:pStyle w:val="a"/>
              <w:jc w:val="center"/>
            </w:pPr>
            <w:r w:rsidRPr="00250499">
              <w:t>1</w:t>
            </w:r>
          </w:p>
        </w:tc>
        <w:tc>
          <w:tcPr>
            <w:tcW w:w="2597" w:type="pct"/>
          </w:tcPr>
          <w:p w:rsidR="00572380" w:rsidRPr="00A137E3" w:rsidRDefault="00572380">
            <w:pPr>
              <w:pStyle w:val="a"/>
            </w:pPr>
            <w:r w:rsidRPr="00250499">
              <w:rPr>
                <w:b/>
                <w:bCs/>
                <w:sz w:val="22"/>
                <w:szCs w:val="22"/>
                <w:lang w:val="kk-KZ"/>
              </w:rPr>
              <w:t xml:space="preserve">1 тақырып. </w:t>
            </w:r>
            <w:r w:rsidRPr="00A137E3">
              <w:rPr>
                <w:sz w:val="22"/>
                <w:szCs w:val="22"/>
                <w:lang w:val="kk-KZ"/>
              </w:rPr>
              <w:t>Алғашкы функция.</w:t>
            </w:r>
          </w:p>
          <w:p w:rsidR="00572380" w:rsidRPr="00250499" w:rsidRDefault="00572380">
            <w:pPr>
              <w:pStyle w:val="a"/>
            </w:pPr>
            <w:r w:rsidRPr="00250499">
              <w:rPr>
                <w:sz w:val="22"/>
                <w:szCs w:val="22"/>
                <w:lang w:val="kk-KZ"/>
              </w:rPr>
              <w:t>Анықталмаған интеграл, оның қасиеттері. Негізгі интегралдар формулаларының кестесі. Тікелей интегралдау.</w:t>
            </w:r>
          </w:p>
          <w:p w:rsidR="00572380" w:rsidRPr="00A137E3" w:rsidRDefault="00572380">
            <w:pPr>
              <w:pStyle w:val="a"/>
            </w:pPr>
            <w:r w:rsidRPr="00250499">
              <w:rPr>
                <w:b/>
                <w:bCs/>
                <w:sz w:val="22"/>
                <w:szCs w:val="22"/>
              </w:rPr>
              <w:t xml:space="preserve">Тема 1. </w:t>
            </w:r>
            <w:permStart w:id="0" w:edGrp="everyone"/>
            <w:r w:rsidRPr="00A137E3">
              <w:rPr>
                <w:sz w:val="22"/>
                <w:szCs w:val="22"/>
              </w:rPr>
              <w:t>Первообразная функции.</w:t>
            </w:r>
          </w:p>
          <w:permEnd w:id="0"/>
          <w:p w:rsidR="00572380" w:rsidRPr="00250499" w:rsidRDefault="00572380">
            <w:pPr>
              <w:pStyle w:val="a"/>
            </w:pPr>
            <w:r w:rsidRPr="00250499">
              <w:rPr>
                <w:sz w:val="22"/>
                <w:szCs w:val="22"/>
              </w:rPr>
              <w:t>Неопределенный интеграл и его свойства.Таблица основных интегралов. Непосредственное интегрирование.</w:t>
            </w:r>
          </w:p>
        </w:tc>
        <w:tc>
          <w:tcPr>
            <w:tcW w:w="800" w:type="pct"/>
          </w:tcPr>
          <w:p w:rsidR="00572380" w:rsidRPr="00A137E3" w:rsidRDefault="00572380">
            <w:pPr>
              <w:pStyle w:val="a"/>
              <w:jc w:val="center"/>
              <w:rPr>
                <w:lang w:val="kk-KZ"/>
              </w:rPr>
            </w:pPr>
            <w:r>
              <w:rPr>
                <w:lang w:val="kk-KZ"/>
              </w:rPr>
              <w:t>1</w:t>
            </w:r>
          </w:p>
        </w:tc>
        <w:tc>
          <w:tcPr>
            <w:tcW w:w="802" w:type="pct"/>
          </w:tcPr>
          <w:p w:rsidR="00572380" w:rsidRPr="00250499" w:rsidRDefault="00572380">
            <w:pPr>
              <w:pStyle w:val="a"/>
              <w:jc w:val="center"/>
            </w:pPr>
            <w:r>
              <w:rPr>
                <w:lang w:val="kk-KZ"/>
              </w:rPr>
              <w:t>2</w:t>
            </w:r>
          </w:p>
        </w:tc>
        <w:tc>
          <w:tcPr>
            <w:tcW w:w="654" w:type="pct"/>
          </w:tcPr>
          <w:p w:rsidR="00572380" w:rsidRPr="00250499" w:rsidRDefault="00572380">
            <w:pPr>
              <w:pStyle w:val="a"/>
              <w:jc w:val="center"/>
            </w:pPr>
            <w:r w:rsidRPr="00250499">
              <w:t>1-7</w:t>
            </w:r>
          </w:p>
        </w:tc>
      </w:tr>
      <w:tr w:rsidR="00572380" w:rsidRPr="00250499" w:rsidTr="00A137E3">
        <w:tc>
          <w:tcPr>
            <w:tcW w:w="147" w:type="pct"/>
          </w:tcPr>
          <w:p w:rsidR="00572380" w:rsidRPr="00250499" w:rsidRDefault="00572380">
            <w:pPr>
              <w:pStyle w:val="a"/>
              <w:jc w:val="center"/>
            </w:pPr>
            <w:r w:rsidRPr="00250499">
              <w:t>2</w:t>
            </w:r>
          </w:p>
        </w:tc>
        <w:tc>
          <w:tcPr>
            <w:tcW w:w="2597" w:type="pct"/>
          </w:tcPr>
          <w:p w:rsidR="00572380" w:rsidRPr="00250499" w:rsidRDefault="00572380">
            <w:pPr>
              <w:pStyle w:val="a"/>
            </w:pPr>
            <w:r w:rsidRPr="00250499">
              <w:rPr>
                <w:b/>
                <w:bCs/>
                <w:sz w:val="22"/>
                <w:szCs w:val="22"/>
                <w:lang w:val="kk-KZ"/>
              </w:rPr>
              <w:t xml:space="preserve">2 тақырып. </w:t>
            </w:r>
            <w:r w:rsidRPr="00A137E3">
              <w:rPr>
                <w:sz w:val="22"/>
                <w:szCs w:val="22"/>
                <w:lang w:val="kk-KZ"/>
              </w:rPr>
              <w:t>Интегралдау әдістері.</w:t>
            </w:r>
          </w:p>
          <w:p w:rsidR="00572380" w:rsidRPr="00250499" w:rsidRDefault="00572380">
            <w:pPr>
              <w:pStyle w:val="a"/>
            </w:pPr>
            <w:r w:rsidRPr="00250499">
              <w:rPr>
                <w:sz w:val="22"/>
                <w:szCs w:val="22"/>
                <w:lang w:val="kk-KZ"/>
              </w:rPr>
              <w:t>Айнымалыны ауыстыру әдісі және бөліктеп интегралдау.</w:t>
            </w:r>
          </w:p>
          <w:p w:rsidR="00572380" w:rsidRPr="00250499" w:rsidRDefault="00572380">
            <w:pPr>
              <w:pStyle w:val="a"/>
            </w:pPr>
            <w:r w:rsidRPr="00250499">
              <w:rPr>
                <w:b/>
                <w:bCs/>
                <w:sz w:val="22"/>
                <w:szCs w:val="22"/>
              </w:rPr>
              <w:t xml:space="preserve">Тема 2. </w:t>
            </w:r>
            <w:r w:rsidRPr="00A137E3">
              <w:rPr>
                <w:sz w:val="22"/>
                <w:szCs w:val="22"/>
              </w:rPr>
              <w:t>Методы интегрирования.</w:t>
            </w:r>
          </w:p>
          <w:p w:rsidR="00572380" w:rsidRPr="00250499" w:rsidRDefault="00572380">
            <w:pPr>
              <w:pStyle w:val="a"/>
            </w:pPr>
            <w:r w:rsidRPr="00250499">
              <w:rPr>
                <w:sz w:val="22"/>
                <w:szCs w:val="22"/>
              </w:rPr>
              <w:t>Замена переменной в неоределенном интеграле и интегрирование по частям.</w:t>
            </w:r>
          </w:p>
        </w:tc>
        <w:tc>
          <w:tcPr>
            <w:tcW w:w="800" w:type="pct"/>
          </w:tcPr>
          <w:p w:rsidR="00572380" w:rsidRPr="00250499" w:rsidRDefault="00572380" w:rsidP="00B42EAA">
            <w:pPr>
              <w:pStyle w:val="a"/>
              <w:jc w:val="center"/>
            </w:pPr>
            <w:r w:rsidRPr="00250499">
              <w:t>1</w:t>
            </w:r>
          </w:p>
        </w:tc>
        <w:tc>
          <w:tcPr>
            <w:tcW w:w="802" w:type="pct"/>
          </w:tcPr>
          <w:p w:rsidR="00572380" w:rsidRPr="00A137E3" w:rsidRDefault="00572380">
            <w:pPr>
              <w:pStyle w:val="a"/>
              <w:jc w:val="center"/>
              <w:rPr>
                <w:lang w:val="kk-KZ"/>
              </w:rPr>
            </w:pPr>
            <w:r>
              <w:rPr>
                <w:lang w:val="kk-KZ"/>
              </w:rPr>
              <w:t>2</w:t>
            </w:r>
          </w:p>
        </w:tc>
        <w:tc>
          <w:tcPr>
            <w:tcW w:w="654" w:type="pct"/>
          </w:tcPr>
          <w:p w:rsidR="00572380" w:rsidRPr="00250499" w:rsidRDefault="00572380">
            <w:pPr>
              <w:pStyle w:val="a"/>
              <w:jc w:val="center"/>
            </w:pPr>
            <w:r w:rsidRPr="00250499">
              <w:t>1-7</w:t>
            </w:r>
          </w:p>
        </w:tc>
      </w:tr>
      <w:tr w:rsidR="00572380" w:rsidRPr="00250499" w:rsidTr="00A137E3">
        <w:tc>
          <w:tcPr>
            <w:tcW w:w="147" w:type="pct"/>
          </w:tcPr>
          <w:p w:rsidR="00572380" w:rsidRPr="00250499" w:rsidRDefault="00572380">
            <w:pPr>
              <w:pStyle w:val="a"/>
              <w:jc w:val="center"/>
            </w:pPr>
            <w:r w:rsidRPr="00250499">
              <w:t>3</w:t>
            </w:r>
          </w:p>
        </w:tc>
        <w:tc>
          <w:tcPr>
            <w:tcW w:w="2597" w:type="pct"/>
          </w:tcPr>
          <w:p w:rsidR="00572380" w:rsidRPr="00A137E3" w:rsidRDefault="00572380">
            <w:pPr>
              <w:pStyle w:val="a"/>
            </w:pPr>
            <w:r w:rsidRPr="00250499">
              <w:rPr>
                <w:b/>
                <w:bCs/>
                <w:sz w:val="22"/>
                <w:szCs w:val="22"/>
                <w:lang w:val="kk-KZ"/>
              </w:rPr>
              <w:t xml:space="preserve">3 тақырып. </w:t>
            </w:r>
            <w:r w:rsidRPr="00A137E3">
              <w:rPr>
                <w:sz w:val="22"/>
                <w:szCs w:val="22"/>
                <w:lang w:val="kk-KZ"/>
              </w:rPr>
              <w:t>Рационал бөлшектерді қарапайым бөлшектерге жіктеу.</w:t>
            </w:r>
          </w:p>
          <w:p w:rsidR="00572380" w:rsidRPr="00250499" w:rsidRDefault="00572380">
            <w:pPr>
              <w:pStyle w:val="a"/>
            </w:pPr>
            <w:r w:rsidRPr="00250499">
              <w:rPr>
                <w:sz w:val="22"/>
                <w:szCs w:val="22"/>
                <w:lang w:val="kk-KZ"/>
              </w:rPr>
              <w:t>Бөлшек рационал функцияларды интегралдау.</w:t>
            </w:r>
          </w:p>
          <w:p w:rsidR="00572380" w:rsidRPr="00250499" w:rsidRDefault="00572380">
            <w:pPr>
              <w:pStyle w:val="a"/>
            </w:pPr>
            <w:r w:rsidRPr="00250499">
              <w:rPr>
                <w:b/>
                <w:bCs/>
                <w:sz w:val="22"/>
                <w:szCs w:val="22"/>
              </w:rPr>
              <w:t xml:space="preserve">Тема 3. </w:t>
            </w:r>
            <w:r w:rsidRPr="00A137E3">
              <w:rPr>
                <w:sz w:val="22"/>
                <w:szCs w:val="22"/>
              </w:rPr>
              <w:t>Разложение рациональных дробей на простейшие.</w:t>
            </w:r>
          </w:p>
          <w:p w:rsidR="00572380" w:rsidRPr="00250499" w:rsidRDefault="00572380">
            <w:pPr>
              <w:pStyle w:val="a"/>
            </w:pPr>
            <w:r w:rsidRPr="00250499">
              <w:rPr>
                <w:sz w:val="22"/>
                <w:szCs w:val="22"/>
              </w:rPr>
              <w:t>Интегрирование дробно-рациональных функций</w:t>
            </w:r>
          </w:p>
        </w:tc>
        <w:tc>
          <w:tcPr>
            <w:tcW w:w="800" w:type="pct"/>
          </w:tcPr>
          <w:p w:rsidR="00572380" w:rsidRPr="00250499" w:rsidRDefault="00572380" w:rsidP="00B42EAA">
            <w:pPr>
              <w:pStyle w:val="a"/>
              <w:jc w:val="center"/>
            </w:pPr>
            <w:r w:rsidRPr="00250499">
              <w:t>1</w:t>
            </w:r>
          </w:p>
        </w:tc>
        <w:tc>
          <w:tcPr>
            <w:tcW w:w="802" w:type="pct"/>
          </w:tcPr>
          <w:p w:rsidR="00572380" w:rsidRPr="00A137E3" w:rsidRDefault="00572380">
            <w:pPr>
              <w:pStyle w:val="a"/>
              <w:jc w:val="center"/>
              <w:rPr>
                <w:lang w:val="kk-KZ"/>
              </w:rPr>
            </w:pPr>
            <w:r>
              <w:rPr>
                <w:lang w:val="kk-KZ"/>
              </w:rPr>
              <w:t>2</w:t>
            </w:r>
          </w:p>
        </w:tc>
        <w:tc>
          <w:tcPr>
            <w:tcW w:w="654" w:type="pct"/>
          </w:tcPr>
          <w:p w:rsidR="00572380" w:rsidRPr="00250499" w:rsidRDefault="00572380">
            <w:pPr>
              <w:pStyle w:val="a"/>
              <w:jc w:val="center"/>
            </w:pPr>
            <w:r w:rsidRPr="00250499">
              <w:t>1-7</w:t>
            </w:r>
          </w:p>
        </w:tc>
      </w:tr>
      <w:tr w:rsidR="00572380" w:rsidRPr="00250499" w:rsidTr="00A137E3">
        <w:tc>
          <w:tcPr>
            <w:tcW w:w="147" w:type="pct"/>
          </w:tcPr>
          <w:p w:rsidR="00572380" w:rsidRPr="00250499" w:rsidRDefault="00572380">
            <w:pPr>
              <w:pStyle w:val="a"/>
              <w:jc w:val="center"/>
            </w:pPr>
            <w:r w:rsidRPr="00250499">
              <w:t>4</w:t>
            </w:r>
          </w:p>
        </w:tc>
        <w:tc>
          <w:tcPr>
            <w:tcW w:w="2597" w:type="pct"/>
          </w:tcPr>
          <w:p w:rsidR="00572380" w:rsidRPr="00A137E3" w:rsidRDefault="00572380">
            <w:pPr>
              <w:pStyle w:val="a"/>
            </w:pPr>
            <w:r w:rsidRPr="00250499">
              <w:rPr>
                <w:b/>
                <w:bCs/>
                <w:sz w:val="22"/>
                <w:szCs w:val="22"/>
                <w:lang w:val="kk-KZ"/>
              </w:rPr>
              <w:t xml:space="preserve">4 тақырып. </w:t>
            </w:r>
            <w:r w:rsidRPr="00A137E3">
              <w:rPr>
                <w:sz w:val="22"/>
                <w:szCs w:val="22"/>
                <w:lang w:val="kk-KZ"/>
              </w:rPr>
              <w:t>Иррационал және тригонометриялық функцияларды интегралдау.</w:t>
            </w:r>
          </w:p>
          <w:p w:rsidR="00572380" w:rsidRPr="00250499" w:rsidRDefault="00572380">
            <w:pPr>
              <w:pStyle w:val="a"/>
            </w:pPr>
            <w:r w:rsidRPr="00250499">
              <w:rPr>
                <w:b/>
                <w:bCs/>
                <w:sz w:val="22"/>
                <w:szCs w:val="22"/>
              </w:rPr>
              <w:t xml:space="preserve">Тема 4. </w:t>
            </w:r>
            <w:r w:rsidRPr="00A137E3">
              <w:rPr>
                <w:sz w:val="22"/>
                <w:szCs w:val="22"/>
              </w:rPr>
              <w:t>Интегрирование иррациональных и тригонометрических функций</w:t>
            </w:r>
          </w:p>
        </w:tc>
        <w:tc>
          <w:tcPr>
            <w:tcW w:w="800" w:type="pct"/>
          </w:tcPr>
          <w:p w:rsidR="00572380" w:rsidRPr="00250499" w:rsidRDefault="00572380" w:rsidP="00B42EAA">
            <w:pPr>
              <w:pStyle w:val="a"/>
              <w:jc w:val="center"/>
            </w:pPr>
            <w:r w:rsidRPr="00250499">
              <w:t>1</w:t>
            </w:r>
          </w:p>
        </w:tc>
        <w:tc>
          <w:tcPr>
            <w:tcW w:w="802" w:type="pct"/>
          </w:tcPr>
          <w:p w:rsidR="00572380" w:rsidRPr="00A137E3" w:rsidRDefault="00572380">
            <w:pPr>
              <w:pStyle w:val="a"/>
              <w:jc w:val="center"/>
              <w:rPr>
                <w:lang w:val="kk-KZ"/>
              </w:rPr>
            </w:pPr>
            <w:r>
              <w:rPr>
                <w:lang w:val="kk-KZ"/>
              </w:rPr>
              <w:t>2</w:t>
            </w:r>
          </w:p>
        </w:tc>
        <w:tc>
          <w:tcPr>
            <w:tcW w:w="654" w:type="pct"/>
          </w:tcPr>
          <w:p w:rsidR="00572380" w:rsidRPr="00250499" w:rsidRDefault="00572380">
            <w:pPr>
              <w:pStyle w:val="a"/>
              <w:jc w:val="center"/>
            </w:pPr>
            <w:r w:rsidRPr="00250499">
              <w:t>1-7</w:t>
            </w:r>
          </w:p>
        </w:tc>
      </w:tr>
      <w:tr w:rsidR="00572380" w:rsidRPr="00250499" w:rsidTr="00A137E3">
        <w:tc>
          <w:tcPr>
            <w:tcW w:w="147" w:type="pct"/>
          </w:tcPr>
          <w:p w:rsidR="00572380" w:rsidRPr="00250499" w:rsidRDefault="00572380">
            <w:pPr>
              <w:pStyle w:val="a"/>
              <w:jc w:val="center"/>
            </w:pPr>
            <w:r w:rsidRPr="00250499">
              <w:t>5</w:t>
            </w:r>
          </w:p>
        </w:tc>
        <w:tc>
          <w:tcPr>
            <w:tcW w:w="2597" w:type="pct"/>
          </w:tcPr>
          <w:p w:rsidR="00572380" w:rsidRPr="00250499" w:rsidRDefault="00572380">
            <w:pPr>
              <w:pStyle w:val="a"/>
            </w:pPr>
            <w:r w:rsidRPr="00250499">
              <w:rPr>
                <w:b/>
                <w:bCs/>
                <w:sz w:val="22"/>
                <w:szCs w:val="22"/>
                <w:lang w:val="kk-KZ"/>
              </w:rPr>
              <w:t xml:space="preserve">5 тақырып. </w:t>
            </w:r>
            <w:r w:rsidRPr="00A137E3">
              <w:rPr>
                <w:sz w:val="22"/>
                <w:szCs w:val="22"/>
                <w:lang w:val="kk-KZ"/>
              </w:rPr>
              <w:t>Анықталған интеграл.</w:t>
            </w:r>
          </w:p>
          <w:p w:rsidR="00572380" w:rsidRPr="00250499" w:rsidRDefault="00572380">
            <w:pPr>
              <w:pStyle w:val="a"/>
            </w:pPr>
            <w:r w:rsidRPr="00250499">
              <w:rPr>
                <w:sz w:val="22"/>
                <w:szCs w:val="22"/>
                <w:lang w:val="kk-KZ"/>
              </w:rPr>
              <w:t>Ньютон-Лейбниц формуласы. Анықталған интегралдарды интегралдаудың негізгі әдістері. Анықталған интегралдардың қолданыстары.</w:t>
            </w:r>
          </w:p>
          <w:p w:rsidR="00572380" w:rsidRPr="00A137E3" w:rsidRDefault="00572380">
            <w:pPr>
              <w:pStyle w:val="a"/>
            </w:pPr>
            <w:r w:rsidRPr="00250499">
              <w:rPr>
                <w:b/>
                <w:bCs/>
                <w:sz w:val="22"/>
                <w:szCs w:val="22"/>
              </w:rPr>
              <w:t xml:space="preserve">Тема 5. </w:t>
            </w:r>
            <w:r w:rsidRPr="00A137E3">
              <w:rPr>
                <w:sz w:val="22"/>
                <w:szCs w:val="22"/>
              </w:rPr>
              <w:t>Определенный интеграл.</w:t>
            </w:r>
          </w:p>
          <w:p w:rsidR="00572380" w:rsidRPr="00250499" w:rsidRDefault="00572380">
            <w:pPr>
              <w:pStyle w:val="a"/>
            </w:pPr>
            <w:r w:rsidRPr="00250499">
              <w:rPr>
                <w:sz w:val="22"/>
                <w:szCs w:val="22"/>
              </w:rPr>
              <w:t>Формула Ньютона – Лейбница. Основные методы интегрирования определенных интегралов. Приложения определенного интеграла.</w:t>
            </w:r>
          </w:p>
        </w:tc>
        <w:tc>
          <w:tcPr>
            <w:tcW w:w="800" w:type="pct"/>
          </w:tcPr>
          <w:p w:rsidR="00572380" w:rsidRPr="00250499" w:rsidRDefault="00572380" w:rsidP="00B42EAA">
            <w:pPr>
              <w:pStyle w:val="a"/>
              <w:jc w:val="center"/>
            </w:pPr>
            <w:r w:rsidRPr="00250499">
              <w:t>1</w:t>
            </w:r>
          </w:p>
        </w:tc>
        <w:tc>
          <w:tcPr>
            <w:tcW w:w="802" w:type="pct"/>
          </w:tcPr>
          <w:p w:rsidR="00572380" w:rsidRPr="00A137E3" w:rsidRDefault="00572380">
            <w:pPr>
              <w:pStyle w:val="a"/>
              <w:jc w:val="center"/>
              <w:rPr>
                <w:lang w:val="kk-KZ"/>
              </w:rPr>
            </w:pPr>
            <w:r>
              <w:rPr>
                <w:lang w:val="kk-KZ"/>
              </w:rPr>
              <w:t>2</w:t>
            </w:r>
          </w:p>
        </w:tc>
        <w:tc>
          <w:tcPr>
            <w:tcW w:w="654" w:type="pct"/>
          </w:tcPr>
          <w:p w:rsidR="00572380" w:rsidRPr="00250499" w:rsidRDefault="00572380">
            <w:pPr>
              <w:pStyle w:val="a"/>
              <w:jc w:val="center"/>
            </w:pPr>
            <w:r w:rsidRPr="00250499">
              <w:t>1-7</w:t>
            </w:r>
          </w:p>
        </w:tc>
      </w:tr>
      <w:tr w:rsidR="00572380" w:rsidRPr="00250499" w:rsidTr="00A137E3">
        <w:tc>
          <w:tcPr>
            <w:tcW w:w="147" w:type="pct"/>
          </w:tcPr>
          <w:p w:rsidR="00572380" w:rsidRPr="00250499" w:rsidRDefault="00572380">
            <w:pPr>
              <w:pStyle w:val="a"/>
              <w:jc w:val="center"/>
            </w:pPr>
            <w:r w:rsidRPr="00250499">
              <w:t>6</w:t>
            </w:r>
          </w:p>
        </w:tc>
        <w:tc>
          <w:tcPr>
            <w:tcW w:w="2597" w:type="pct"/>
          </w:tcPr>
          <w:p w:rsidR="00572380" w:rsidRPr="00250499" w:rsidRDefault="00572380">
            <w:pPr>
              <w:pStyle w:val="a"/>
            </w:pPr>
            <w:r w:rsidRPr="00250499">
              <w:rPr>
                <w:b/>
                <w:bCs/>
                <w:sz w:val="22"/>
                <w:szCs w:val="22"/>
                <w:lang w:val="kk-KZ"/>
              </w:rPr>
              <w:t xml:space="preserve">6 тақырып. </w:t>
            </w:r>
            <w:r w:rsidRPr="00A137E3">
              <w:rPr>
                <w:sz w:val="22"/>
                <w:szCs w:val="22"/>
                <w:lang w:val="kk-KZ"/>
              </w:rPr>
              <w:t>Сандық қатарлар.</w:t>
            </w:r>
          </w:p>
          <w:p w:rsidR="00572380" w:rsidRPr="00250499" w:rsidRDefault="00572380">
            <w:pPr>
              <w:pStyle w:val="a"/>
            </w:pPr>
            <w:r w:rsidRPr="00250499">
              <w:rPr>
                <w:sz w:val="22"/>
                <w:szCs w:val="22"/>
                <w:lang w:val="kk-KZ"/>
              </w:rPr>
              <w:t>Қатар қосындысы. Салыстыру белгілері.</w:t>
            </w:r>
          </w:p>
          <w:p w:rsidR="00572380" w:rsidRPr="00A137E3" w:rsidRDefault="00572380">
            <w:pPr>
              <w:pStyle w:val="a"/>
            </w:pPr>
            <w:r w:rsidRPr="00250499">
              <w:rPr>
                <w:b/>
                <w:bCs/>
                <w:sz w:val="22"/>
                <w:szCs w:val="22"/>
              </w:rPr>
              <w:t xml:space="preserve">Тема 6. </w:t>
            </w:r>
            <w:r w:rsidRPr="00A137E3">
              <w:rPr>
                <w:sz w:val="22"/>
                <w:szCs w:val="22"/>
              </w:rPr>
              <w:t>Числовые ряды.</w:t>
            </w:r>
          </w:p>
          <w:p w:rsidR="00572380" w:rsidRPr="00250499" w:rsidRDefault="00572380">
            <w:pPr>
              <w:pStyle w:val="a"/>
            </w:pPr>
            <w:r w:rsidRPr="00250499">
              <w:rPr>
                <w:sz w:val="22"/>
                <w:szCs w:val="22"/>
              </w:rPr>
              <w:t>Сумма ряда. Сравнение рядов с положительными членами.</w:t>
            </w:r>
          </w:p>
        </w:tc>
        <w:tc>
          <w:tcPr>
            <w:tcW w:w="800" w:type="pct"/>
          </w:tcPr>
          <w:p w:rsidR="00572380" w:rsidRPr="00A137E3" w:rsidRDefault="00572380">
            <w:pPr>
              <w:pStyle w:val="a"/>
              <w:jc w:val="center"/>
              <w:rPr>
                <w:lang w:val="kk-KZ"/>
              </w:rPr>
            </w:pPr>
            <w:r>
              <w:rPr>
                <w:lang w:val="kk-KZ"/>
              </w:rPr>
              <w:t>1</w:t>
            </w:r>
          </w:p>
        </w:tc>
        <w:tc>
          <w:tcPr>
            <w:tcW w:w="802" w:type="pct"/>
          </w:tcPr>
          <w:p w:rsidR="00572380" w:rsidRPr="00250499" w:rsidRDefault="00572380">
            <w:pPr>
              <w:pStyle w:val="a"/>
              <w:jc w:val="center"/>
            </w:pPr>
            <w:r>
              <w:rPr>
                <w:lang w:val="kk-KZ"/>
              </w:rPr>
              <w:t>2</w:t>
            </w:r>
          </w:p>
        </w:tc>
        <w:tc>
          <w:tcPr>
            <w:tcW w:w="654" w:type="pct"/>
          </w:tcPr>
          <w:p w:rsidR="00572380" w:rsidRPr="00250499" w:rsidRDefault="00572380">
            <w:pPr>
              <w:pStyle w:val="a"/>
              <w:jc w:val="center"/>
            </w:pPr>
            <w:r w:rsidRPr="00250499">
              <w:t>1-7</w:t>
            </w:r>
          </w:p>
        </w:tc>
      </w:tr>
      <w:tr w:rsidR="00572380" w:rsidRPr="00250499" w:rsidTr="00A137E3">
        <w:tc>
          <w:tcPr>
            <w:tcW w:w="147" w:type="pct"/>
          </w:tcPr>
          <w:p w:rsidR="00572380" w:rsidRPr="00250499" w:rsidRDefault="00572380">
            <w:pPr>
              <w:pStyle w:val="a"/>
              <w:jc w:val="center"/>
            </w:pPr>
            <w:r w:rsidRPr="00250499">
              <w:t>7</w:t>
            </w:r>
          </w:p>
        </w:tc>
        <w:tc>
          <w:tcPr>
            <w:tcW w:w="2597" w:type="pct"/>
          </w:tcPr>
          <w:p w:rsidR="00572380" w:rsidRPr="00A137E3" w:rsidRDefault="00572380">
            <w:pPr>
              <w:pStyle w:val="a"/>
            </w:pPr>
            <w:r w:rsidRPr="00250499">
              <w:rPr>
                <w:b/>
                <w:bCs/>
                <w:sz w:val="22"/>
                <w:szCs w:val="22"/>
                <w:lang w:val="kk-KZ"/>
              </w:rPr>
              <w:t xml:space="preserve">7 тақырып. </w:t>
            </w:r>
            <w:r w:rsidRPr="00A137E3">
              <w:rPr>
                <w:sz w:val="22"/>
                <w:szCs w:val="22"/>
                <w:lang w:val="kk-KZ"/>
              </w:rPr>
              <w:t>Даламбер белгісі.</w:t>
            </w:r>
          </w:p>
          <w:p w:rsidR="00572380" w:rsidRPr="00250499" w:rsidRDefault="00572380">
            <w:pPr>
              <w:pStyle w:val="a"/>
            </w:pPr>
            <w:r w:rsidRPr="00250499">
              <w:rPr>
                <w:sz w:val="22"/>
                <w:szCs w:val="22"/>
                <w:lang w:val="kk-KZ"/>
              </w:rPr>
              <w:t>Кошидің радикалдық және интегралдық белгілері.</w:t>
            </w:r>
          </w:p>
          <w:p w:rsidR="00572380" w:rsidRPr="00250499" w:rsidRDefault="00572380">
            <w:pPr>
              <w:pStyle w:val="a"/>
            </w:pPr>
            <w:r w:rsidRPr="00250499">
              <w:rPr>
                <w:b/>
                <w:bCs/>
                <w:sz w:val="22"/>
                <w:szCs w:val="22"/>
              </w:rPr>
              <w:t xml:space="preserve">Тема 7. </w:t>
            </w:r>
            <w:r w:rsidRPr="00A137E3">
              <w:rPr>
                <w:sz w:val="22"/>
                <w:szCs w:val="22"/>
              </w:rPr>
              <w:t>Признак Даламбера.</w:t>
            </w:r>
          </w:p>
          <w:p w:rsidR="00572380" w:rsidRPr="00250499" w:rsidRDefault="00572380">
            <w:pPr>
              <w:pStyle w:val="a"/>
            </w:pPr>
            <w:r w:rsidRPr="00250499">
              <w:rPr>
                <w:sz w:val="22"/>
                <w:szCs w:val="22"/>
              </w:rPr>
              <w:t>Радикальный и интегральный признаки Коши.</w:t>
            </w:r>
          </w:p>
        </w:tc>
        <w:tc>
          <w:tcPr>
            <w:tcW w:w="800" w:type="pct"/>
          </w:tcPr>
          <w:p w:rsidR="00572380" w:rsidRPr="00250499" w:rsidRDefault="00572380" w:rsidP="001900AE">
            <w:pPr>
              <w:pStyle w:val="a"/>
              <w:jc w:val="center"/>
            </w:pPr>
            <w:r w:rsidRPr="00250499">
              <w:t>1</w:t>
            </w:r>
          </w:p>
        </w:tc>
        <w:tc>
          <w:tcPr>
            <w:tcW w:w="802" w:type="pct"/>
          </w:tcPr>
          <w:p w:rsidR="00572380" w:rsidRPr="00A137E3" w:rsidRDefault="00572380">
            <w:pPr>
              <w:pStyle w:val="a"/>
              <w:jc w:val="center"/>
              <w:rPr>
                <w:lang w:val="kk-KZ"/>
              </w:rPr>
            </w:pPr>
            <w:r>
              <w:rPr>
                <w:lang w:val="kk-KZ"/>
              </w:rPr>
              <w:t>2</w:t>
            </w:r>
          </w:p>
        </w:tc>
        <w:tc>
          <w:tcPr>
            <w:tcW w:w="654" w:type="pct"/>
          </w:tcPr>
          <w:p w:rsidR="00572380" w:rsidRPr="00250499" w:rsidRDefault="00572380">
            <w:pPr>
              <w:pStyle w:val="a"/>
              <w:jc w:val="center"/>
            </w:pPr>
            <w:r w:rsidRPr="00250499">
              <w:t>1-7</w:t>
            </w:r>
          </w:p>
        </w:tc>
      </w:tr>
      <w:tr w:rsidR="00572380" w:rsidRPr="00250499" w:rsidTr="00A137E3">
        <w:tc>
          <w:tcPr>
            <w:tcW w:w="147" w:type="pct"/>
          </w:tcPr>
          <w:p w:rsidR="00572380" w:rsidRPr="00250499" w:rsidRDefault="00572380">
            <w:pPr>
              <w:pStyle w:val="a"/>
              <w:jc w:val="center"/>
            </w:pPr>
            <w:r w:rsidRPr="00250499">
              <w:t>8</w:t>
            </w:r>
          </w:p>
        </w:tc>
        <w:tc>
          <w:tcPr>
            <w:tcW w:w="2597" w:type="pct"/>
          </w:tcPr>
          <w:p w:rsidR="00572380" w:rsidRPr="00A137E3" w:rsidRDefault="00572380">
            <w:pPr>
              <w:pStyle w:val="a"/>
            </w:pPr>
            <w:r w:rsidRPr="00250499">
              <w:rPr>
                <w:b/>
                <w:bCs/>
                <w:sz w:val="22"/>
                <w:szCs w:val="22"/>
                <w:lang w:val="kk-KZ"/>
              </w:rPr>
              <w:t xml:space="preserve">8 тақырып. </w:t>
            </w:r>
            <w:r w:rsidRPr="00A137E3">
              <w:rPr>
                <w:sz w:val="22"/>
                <w:szCs w:val="22"/>
                <w:lang w:val="kk-KZ"/>
              </w:rPr>
              <w:t>Таңбасы алма-кезек ауыспалы қатарлар.</w:t>
            </w:r>
          </w:p>
          <w:p w:rsidR="00572380" w:rsidRPr="00250499" w:rsidRDefault="00572380">
            <w:pPr>
              <w:pStyle w:val="a"/>
            </w:pPr>
            <w:r w:rsidRPr="00250499">
              <w:rPr>
                <w:sz w:val="22"/>
                <w:szCs w:val="22"/>
                <w:lang w:val="kk-KZ"/>
              </w:rPr>
              <w:t>Лейбниц теоремасы. Таңбасы ауыспалы қатарлар. Абсолютті және шартты жинақтылық.</w:t>
            </w:r>
          </w:p>
          <w:p w:rsidR="00572380" w:rsidRPr="00250499" w:rsidRDefault="00572380">
            <w:pPr>
              <w:pStyle w:val="a"/>
            </w:pPr>
            <w:r w:rsidRPr="00250499">
              <w:rPr>
                <w:b/>
                <w:bCs/>
                <w:sz w:val="22"/>
                <w:szCs w:val="22"/>
              </w:rPr>
              <w:t xml:space="preserve">Тема 8. </w:t>
            </w:r>
            <w:r w:rsidRPr="00A137E3">
              <w:rPr>
                <w:sz w:val="22"/>
                <w:szCs w:val="22"/>
              </w:rPr>
              <w:t>Знакочередующиеся ряды.</w:t>
            </w:r>
            <w:r>
              <w:rPr>
                <w:sz w:val="22"/>
                <w:szCs w:val="22"/>
                <w:lang w:val="kk-KZ"/>
              </w:rPr>
              <w:t xml:space="preserve"> </w:t>
            </w:r>
            <w:r w:rsidRPr="00250499">
              <w:rPr>
                <w:sz w:val="22"/>
                <w:szCs w:val="22"/>
              </w:rPr>
              <w:t>Теорема Лейбница. Знакопеременные ряды. Абсолютная и условная сходимость.</w:t>
            </w:r>
          </w:p>
        </w:tc>
        <w:tc>
          <w:tcPr>
            <w:tcW w:w="800" w:type="pct"/>
          </w:tcPr>
          <w:p w:rsidR="00572380" w:rsidRPr="00250499" w:rsidRDefault="00572380" w:rsidP="001900AE">
            <w:pPr>
              <w:pStyle w:val="a"/>
              <w:jc w:val="center"/>
            </w:pPr>
            <w:r w:rsidRPr="00250499">
              <w:t>1</w:t>
            </w:r>
          </w:p>
        </w:tc>
        <w:tc>
          <w:tcPr>
            <w:tcW w:w="802" w:type="pct"/>
          </w:tcPr>
          <w:p w:rsidR="00572380" w:rsidRPr="00A137E3" w:rsidRDefault="00572380">
            <w:pPr>
              <w:pStyle w:val="a"/>
              <w:jc w:val="center"/>
              <w:rPr>
                <w:lang w:val="kk-KZ"/>
              </w:rPr>
            </w:pPr>
            <w:r>
              <w:rPr>
                <w:lang w:val="kk-KZ"/>
              </w:rPr>
              <w:t>2</w:t>
            </w:r>
          </w:p>
        </w:tc>
        <w:tc>
          <w:tcPr>
            <w:tcW w:w="654" w:type="pct"/>
          </w:tcPr>
          <w:p w:rsidR="00572380" w:rsidRPr="00250499" w:rsidRDefault="00572380">
            <w:pPr>
              <w:pStyle w:val="a"/>
              <w:jc w:val="center"/>
            </w:pPr>
            <w:r w:rsidRPr="00250499">
              <w:t>1-7</w:t>
            </w:r>
          </w:p>
        </w:tc>
      </w:tr>
      <w:tr w:rsidR="00572380" w:rsidRPr="00250499" w:rsidTr="00A137E3">
        <w:tc>
          <w:tcPr>
            <w:tcW w:w="147" w:type="pct"/>
          </w:tcPr>
          <w:p w:rsidR="00572380" w:rsidRPr="00250499" w:rsidRDefault="00572380">
            <w:pPr>
              <w:pStyle w:val="a"/>
              <w:jc w:val="center"/>
            </w:pPr>
            <w:r w:rsidRPr="00250499">
              <w:t>9</w:t>
            </w:r>
          </w:p>
        </w:tc>
        <w:tc>
          <w:tcPr>
            <w:tcW w:w="2597" w:type="pct"/>
          </w:tcPr>
          <w:p w:rsidR="00572380" w:rsidRPr="00250499" w:rsidRDefault="00572380">
            <w:pPr>
              <w:pStyle w:val="a"/>
            </w:pPr>
            <w:r w:rsidRPr="00250499">
              <w:rPr>
                <w:b/>
                <w:bCs/>
                <w:sz w:val="22"/>
                <w:szCs w:val="22"/>
                <w:lang w:val="kk-KZ"/>
              </w:rPr>
              <w:t xml:space="preserve">9 тақырып. </w:t>
            </w:r>
            <w:r w:rsidRPr="00A137E3">
              <w:rPr>
                <w:sz w:val="22"/>
                <w:szCs w:val="22"/>
                <w:lang w:val="kk-KZ"/>
              </w:rPr>
              <w:t>Функцианалдық қатарлар.</w:t>
            </w:r>
            <w:r>
              <w:rPr>
                <w:sz w:val="22"/>
                <w:szCs w:val="22"/>
                <w:lang w:val="kk-KZ"/>
              </w:rPr>
              <w:t xml:space="preserve"> </w:t>
            </w:r>
            <w:r w:rsidRPr="00250499">
              <w:rPr>
                <w:sz w:val="22"/>
                <w:szCs w:val="22"/>
                <w:lang w:val="kk-KZ"/>
              </w:rPr>
              <w:t>Жинақтылық облысы. Вейерштрасстың қалыпты жинақтылық белгісі. Дәрежелік қатарлар. Абель теоремасы. Жинақтылық интервалы мен радиусы.</w:t>
            </w:r>
          </w:p>
          <w:p w:rsidR="00572380" w:rsidRPr="00250499" w:rsidRDefault="00572380">
            <w:pPr>
              <w:pStyle w:val="a"/>
            </w:pPr>
            <w:r w:rsidRPr="00250499">
              <w:rPr>
                <w:b/>
                <w:bCs/>
                <w:sz w:val="22"/>
                <w:szCs w:val="22"/>
              </w:rPr>
              <w:t xml:space="preserve">Тема 9. </w:t>
            </w:r>
            <w:r w:rsidRPr="00A137E3">
              <w:rPr>
                <w:sz w:val="22"/>
                <w:szCs w:val="22"/>
              </w:rPr>
              <w:t>Функциональные ряды.</w:t>
            </w:r>
            <w:r>
              <w:rPr>
                <w:sz w:val="22"/>
                <w:szCs w:val="22"/>
                <w:lang w:val="kk-KZ"/>
              </w:rPr>
              <w:t xml:space="preserve"> </w:t>
            </w:r>
            <w:r w:rsidRPr="00250499">
              <w:rPr>
                <w:sz w:val="22"/>
                <w:szCs w:val="22"/>
              </w:rPr>
              <w:t>Область сходимости. Признак равномерной сходимости Вейерштрасса. Степенные ряды. Теорема Абеля. Интервал сходимости, радиус сходимости.</w:t>
            </w:r>
          </w:p>
        </w:tc>
        <w:tc>
          <w:tcPr>
            <w:tcW w:w="800" w:type="pct"/>
          </w:tcPr>
          <w:p w:rsidR="00572380" w:rsidRPr="00250499" w:rsidRDefault="00572380" w:rsidP="007E208C">
            <w:pPr>
              <w:pStyle w:val="a"/>
              <w:jc w:val="center"/>
            </w:pPr>
            <w:r w:rsidRPr="00250499">
              <w:t>1</w:t>
            </w:r>
          </w:p>
        </w:tc>
        <w:tc>
          <w:tcPr>
            <w:tcW w:w="802" w:type="pct"/>
          </w:tcPr>
          <w:p w:rsidR="00572380" w:rsidRPr="00A137E3" w:rsidRDefault="00572380">
            <w:pPr>
              <w:pStyle w:val="a"/>
              <w:jc w:val="center"/>
              <w:rPr>
                <w:lang w:val="kk-KZ"/>
              </w:rPr>
            </w:pPr>
            <w:r>
              <w:rPr>
                <w:lang w:val="kk-KZ"/>
              </w:rPr>
              <w:t>2</w:t>
            </w:r>
          </w:p>
        </w:tc>
        <w:tc>
          <w:tcPr>
            <w:tcW w:w="654" w:type="pct"/>
          </w:tcPr>
          <w:p w:rsidR="00572380" w:rsidRPr="00250499" w:rsidRDefault="00572380">
            <w:pPr>
              <w:pStyle w:val="a"/>
              <w:jc w:val="center"/>
            </w:pPr>
            <w:r w:rsidRPr="00250499">
              <w:t>1-7</w:t>
            </w:r>
          </w:p>
        </w:tc>
      </w:tr>
      <w:tr w:rsidR="00572380" w:rsidRPr="00250499" w:rsidTr="00A137E3">
        <w:tc>
          <w:tcPr>
            <w:tcW w:w="147" w:type="pct"/>
          </w:tcPr>
          <w:p w:rsidR="00572380" w:rsidRPr="00250499" w:rsidRDefault="00572380">
            <w:pPr>
              <w:pStyle w:val="a"/>
              <w:jc w:val="center"/>
            </w:pPr>
            <w:r w:rsidRPr="00250499">
              <w:t>10</w:t>
            </w:r>
          </w:p>
        </w:tc>
        <w:tc>
          <w:tcPr>
            <w:tcW w:w="2597" w:type="pct"/>
          </w:tcPr>
          <w:p w:rsidR="00572380" w:rsidRPr="00A137E3" w:rsidRDefault="00572380">
            <w:pPr>
              <w:pStyle w:val="a"/>
              <w:rPr>
                <w:lang w:val="kk-KZ"/>
              </w:rPr>
            </w:pPr>
            <w:r w:rsidRPr="00250499">
              <w:rPr>
                <w:b/>
                <w:bCs/>
                <w:sz w:val="22"/>
                <w:szCs w:val="22"/>
                <w:lang w:val="kk-KZ"/>
              </w:rPr>
              <w:t xml:space="preserve">10 тақырып. </w:t>
            </w:r>
            <w:r w:rsidRPr="00A137E3">
              <w:rPr>
                <w:sz w:val="22"/>
                <w:szCs w:val="22"/>
                <w:lang w:val="kk-KZ"/>
              </w:rPr>
              <w:t>Тейлор және Маклорен қатарлары.</w:t>
            </w:r>
            <w:r>
              <w:rPr>
                <w:sz w:val="22"/>
                <w:szCs w:val="22"/>
                <w:lang w:val="kk-KZ"/>
              </w:rPr>
              <w:t xml:space="preserve"> </w:t>
            </w:r>
            <w:r w:rsidRPr="00250499">
              <w:rPr>
                <w:sz w:val="22"/>
                <w:szCs w:val="22"/>
                <w:lang w:val="kk-KZ"/>
              </w:rPr>
              <w:t>Дәрежелік қатарлардың қолданыстары.</w:t>
            </w:r>
          </w:p>
          <w:p w:rsidR="00572380" w:rsidRPr="00250499" w:rsidRDefault="00572380">
            <w:pPr>
              <w:pStyle w:val="a"/>
            </w:pPr>
            <w:r w:rsidRPr="00250499">
              <w:rPr>
                <w:b/>
                <w:bCs/>
                <w:sz w:val="22"/>
                <w:szCs w:val="22"/>
              </w:rPr>
              <w:t xml:space="preserve">Тема 10. </w:t>
            </w:r>
            <w:r w:rsidRPr="00A137E3">
              <w:rPr>
                <w:sz w:val="22"/>
                <w:szCs w:val="22"/>
              </w:rPr>
              <w:t>Ряды Тейлора и Маклорена.</w:t>
            </w:r>
            <w:r>
              <w:rPr>
                <w:sz w:val="22"/>
                <w:szCs w:val="22"/>
                <w:lang w:val="kk-KZ"/>
              </w:rPr>
              <w:t xml:space="preserve"> </w:t>
            </w:r>
            <w:r w:rsidRPr="00250499">
              <w:rPr>
                <w:sz w:val="22"/>
                <w:szCs w:val="22"/>
              </w:rPr>
              <w:t>Приложения степенных рядов.</w:t>
            </w:r>
          </w:p>
        </w:tc>
        <w:tc>
          <w:tcPr>
            <w:tcW w:w="800" w:type="pct"/>
          </w:tcPr>
          <w:p w:rsidR="00572380" w:rsidRPr="00250499" w:rsidRDefault="00572380" w:rsidP="007E208C">
            <w:pPr>
              <w:pStyle w:val="a"/>
              <w:jc w:val="center"/>
            </w:pPr>
            <w:r w:rsidRPr="00250499">
              <w:t>1</w:t>
            </w:r>
          </w:p>
        </w:tc>
        <w:tc>
          <w:tcPr>
            <w:tcW w:w="802" w:type="pct"/>
          </w:tcPr>
          <w:p w:rsidR="00572380" w:rsidRPr="00A137E3" w:rsidRDefault="00572380">
            <w:pPr>
              <w:pStyle w:val="a"/>
              <w:jc w:val="center"/>
              <w:rPr>
                <w:lang w:val="kk-KZ"/>
              </w:rPr>
            </w:pPr>
            <w:r>
              <w:rPr>
                <w:lang w:val="kk-KZ"/>
              </w:rPr>
              <w:t>2</w:t>
            </w:r>
          </w:p>
        </w:tc>
        <w:tc>
          <w:tcPr>
            <w:tcW w:w="654" w:type="pct"/>
          </w:tcPr>
          <w:p w:rsidR="00572380" w:rsidRPr="00250499" w:rsidRDefault="00572380">
            <w:pPr>
              <w:pStyle w:val="a"/>
              <w:jc w:val="center"/>
            </w:pPr>
            <w:r w:rsidRPr="00250499">
              <w:t>1-7</w:t>
            </w:r>
          </w:p>
        </w:tc>
      </w:tr>
      <w:tr w:rsidR="00572380" w:rsidRPr="00250499" w:rsidTr="00A137E3">
        <w:tc>
          <w:tcPr>
            <w:tcW w:w="147" w:type="pct"/>
          </w:tcPr>
          <w:p w:rsidR="00572380" w:rsidRPr="00250499" w:rsidRDefault="00572380">
            <w:pPr>
              <w:pStyle w:val="a"/>
              <w:jc w:val="center"/>
            </w:pPr>
            <w:r w:rsidRPr="00250499">
              <w:t>11</w:t>
            </w:r>
          </w:p>
        </w:tc>
        <w:tc>
          <w:tcPr>
            <w:tcW w:w="2597" w:type="pct"/>
          </w:tcPr>
          <w:p w:rsidR="00572380" w:rsidRPr="002A0210" w:rsidRDefault="00572380">
            <w:pPr>
              <w:pStyle w:val="a"/>
              <w:rPr>
                <w:lang w:val="kk-KZ"/>
              </w:rPr>
            </w:pPr>
            <w:r w:rsidRPr="00250499">
              <w:rPr>
                <w:b/>
                <w:bCs/>
                <w:sz w:val="22"/>
                <w:szCs w:val="22"/>
                <w:lang w:val="kk-KZ"/>
              </w:rPr>
              <w:t xml:space="preserve">11 тақырып. </w:t>
            </w:r>
            <w:r w:rsidRPr="00A137E3">
              <w:rPr>
                <w:sz w:val="22"/>
                <w:szCs w:val="22"/>
                <w:lang w:val="kk-KZ"/>
              </w:rPr>
              <w:t>Дифференциалдық теңдеулер.</w:t>
            </w:r>
            <w:r>
              <w:rPr>
                <w:sz w:val="22"/>
                <w:szCs w:val="22"/>
                <w:lang w:val="kk-KZ"/>
              </w:rPr>
              <w:t xml:space="preserve"> </w:t>
            </w:r>
            <w:r w:rsidRPr="00250499">
              <w:rPr>
                <w:sz w:val="22"/>
                <w:szCs w:val="22"/>
                <w:lang w:val="kk-KZ"/>
              </w:rPr>
              <w:t>Негізгі ұғымдары. Бірінші ретті дифференциалдық теңдеулер. Коши есебі. Айнымалылары ажыратылатын дифференциалдық теңдеулер. Бірінші ретті біртекті дифференциалдық теңдеулер.</w:t>
            </w:r>
          </w:p>
          <w:p w:rsidR="00572380" w:rsidRPr="00250499" w:rsidRDefault="00572380">
            <w:pPr>
              <w:pStyle w:val="a"/>
            </w:pPr>
            <w:r w:rsidRPr="002A0210">
              <w:rPr>
                <w:b/>
                <w:bCs/>
                <w:sz w:val="22"/>
                <w:szCs w:val="22"/>
                <w:lang w:val="kk-KZ"/>
              </w:rPr>
              <w:t xml:space="preserve">Тема 11. </w:t>
            </w:r>
            <w:r w:rsidRPr="00A137E3">
              <w:rPr>
                <w:sz w:val="22"/>
                <w:szCs w:val="22"/>
              </w:rPr>
              <w:t>Дифференциальные уравнения.</w:t>
            </w:r>
            <w:r>
              <w:rPr>
                <w:sz w:val="22"/>
                <w:szCs w:val="22"/>
                <w:lang w:val="kk-KZ"/>
              </w:rPr>
              <w:t xml:space="preserve"> </w:t>
            </w:r>
            <w:r w:rsidRPr="00250499">
              <w:rPr>
                <w:sz w:val="22"/>
                <w:szCs w:val="22"/>
              </w:rPr>
              <w:t>Основные понятия. Дифференциальные уравнения первого порядка. Задача Коши. Уравнения с разделяющимися переменными. Однородные уравнения первого порядка.</w:t>
            </w:r>
          </w:p>
        </w:tc>
        <w:tc>
          <w:tcPr>
            <w:tcW w:w="800" w:type="pct"/>
          </w:tcPr>
          <w:p w:rsidR="00572380" w:rsidRPr="00250499" w:rsidRDefault="00572380" w:rsidP="007E208C">
            <w:pPr>
              <w:pStyle w:val="a"/>
              <w:jc w:val="center"/>
            </w:pPr>
            <w:r w:rsidRPr="00250499">
              <w:t>1</w:t>
            </w:r>
          </w:p>
        </w:tc>
        <w:tc>
          <w:tcPr>
            <w:tcW w:w="802" w:type="pct"/>
          </w:tcPr>
          <w:p w:rsidR="00572380" w:rsidRPr="00A137E3" w:rsidRDefault="00572380">
            <w:pPr>
              <w:pStyle w:val="a"/>
              <w:jc w:val="center"/>
              <w:rPr>
                <w:lang w:val="kk-KZ"/>
              </w:rPr>
            </w:pPr>
            <w:r>
              <w:rPr>
                <w:lang w:val="kk-KZ"/>
              </w:rPr>
              <w:t>2</w:t>
            </w:r>
          </w:p>
        </w:tc>
        <w:tc>
          <w:tcPr>
            <w:tcW w:w="654" w:type="pct"/>
          </w:tcPr>
          <w:p w:rsidR="00572380" w:rsidRPr="00250499" w:rsidRDefault="00572380">
            <w:pPr>
              <w:pStyle w:val="a"/>
              <w:jc w:val="center"/>
            </w:pPr>
            <w:r w:rsidRPr="00250499">
              <w:t>1-7</w:t>
            </w:r>
          </w:p>
        </w:tc>
      </w:tr>
      <w:tr w:rsidR="00572380" w:rsidRPr="00250499" w:rsidTr="00A137E3">
        <w:tc>
          <w:tcPr>
            <w:tcW w:w="147" w:type="pct"/>
          </w:tcPr>
          <w:p w:rsidR="00572380" w:rsidRPr="00250499" w:rsidRDefault="00572380">
            <w:pPr>
              <w:pStyle w:val="a"/>
              <w:jc w:val="center"/>
            </w:pPr>
            <w:r w:rsidRPr="00250499">
              <w:t>12</w:t>
            </w:r>
          </w:p>
        </w:tc>
        <w:tc>
          <w:tcPr>
            <w:tcW w:w="2597" w:type="pct"/>
          </w:tcPr>
          <w:p w:rsidR="00572380" w:rsidRPr="00250499" w:rsidRDefault="00572380">
            <w:pPr>
              <w:pStyle w:val="a"/>
            </w:pPr>
            <w:r w:rsidRPr="00250499">
              <w:rPr>
                <w:b/>
                <w:bCs/>
                <w:sz w:val="22"/>
                <w:szCs w:val="22"/>
                <w:lang w:val="kk-KZ"/>
              </w:rPr>
              <w:t xml:space="preserve">12 тақырып. </w:t>
            </w:r>
            <w:r w:rsidRPr="00A137E3">
              <w:rPr>
                <w:sz w:val="22"/>
                <w:szCs w:val="22"/>
                <w:lang w:val="kk-KZ"/>
              </w:rPr>
              <w:t>Бірінші ретті дифференциалдық теңдеулер түрлері.</w:t>
            </w:r>
            <w:r>
              <w:rPr>
                <w:sz w:val="22"/>
                <w:szCs w:val="22"/>
                <w:lang w:val="kk-KZ"/>
              </w:rPr>
              <w:t xml:space="preserve"> </w:t>
            </w:r>
            <w:r w:rsidRPr="00250499">
              <w:rPr>
                <w:sz w:val="22"/>
                <w:szCs w:val="22"/>
                <w:lang w:val="kk-KZ"/>
              </w:rPr>
              <w:t>Сызықтық дифференциалдық теңдеулер. Бернулли теңдеуі. Толық дифференциалдар теңдеуі.</w:t>
            </w:r>
          </w:p>
          <w:p w:rsidR="00572380" w:rsidRPr="00250499" w:rsidRDefault="00572380">
            <w:pPr>
              <w:pStyle w:val="a"/>
            </w:pPr>
            <w:r w:rsidRPr="00250499">
              <w:rPr>
                <w:b/>
                <w:bCs/>
                <w:sz w:val="22"/>
                <w:szCs w:val="22"/>
              </w:rPr>
              <w:t xml:space="preserve">Тема 12. </w:t>
            </w:r>
            <w:r w:rsidRPr="00A137E3">
              <w:rPr>
                <w:sz w:val="22"/>
                <w:szCs w:val="22"/>
              </w:rPr>
              <w:t>Дифференциальные уравнения первого порядка.</w:t>
            </w:r>
            <w:r>
              <w:rPr>
                <w:sz w:val="22"/>
                <w:szCs w:val="22"/>
                <w:lang w:val="kk-KZ"/>
              </w:rPr>
              <w:t xml:space="preserve"> </w:t>
            </w:r>
            <w:r w:rsidRPr="00250499">
              <w:rPr>
                <w:sz w:val="22"/>
                <w:szCs w:val="22"/>
              </w:rPr>
              <w:t>Линейные уравнения. Уравнение Бернулли. Уравнение в полных дифференциалах.</w:t>
            </w:r>
          </w:p>
        </w:tc>
        <w:tc>
          <w:tcPr>
            <w:tcW w:w="800" w:type="pct"/>
          </w:tcPr>
          <w:p w:rsidR="00572380" w:rsidRPr="00250499" w:rsidRDefault="00572380" w:rsidP="00AE5526">
            <w:pPr>
              <w:pStyle w:val="a"/>
              <w:jc w:val="center"/>
            </w:pPr>
            <w:r w:rsidRPr="00250499">
              <w:t>1</w:t>
            </w:r>
          </w:p>
        </w:tc>
        <w:tc>
          <w:tcPr>
            <w:tcW w:w="802" w:type="pct"/>
          </w:tcPr>
          <w:p w:rsidR="00572380" w:rsidRPr="00A137E3" w:rsidRDefault="00572380">
            <w:pPr>
              <w:pStyle w:val="a"/>
              <w:jc w:val="center"/>
              <w:rPr>
                <w:lang w:val="kk-KZ"/>
              </w:rPr>
            </w:pPr>
            <w:r>
              <w:rPr>
                <w:lang w:val="kk-KZ"/>
              </w:rPr>
              <w:t>2</w:t>
            </w:r>
          </w:p>
        </w:tc>
        <w:tc>
          <w:tcPr>
            <w:tcW w:w="654" w:type="pct"/>
          </w:tcPr>
          <w:p w:rsidR="00572380" w:rsidRPr="00250499" w:rsidRDefault="00572380">
            <w:pPr>
              <w:pStyle w:val="a"/>
              <w:jc w:val="center"/>
            </w:pPr>
            <w:r w:rsidRPr="00250499">
              <w:t>1-7</w:t>
            </w:r>
          </w:p>
        </w:tc>
      </w:tr>
      <w:tr w:rsidR="00572380" w:rsidRPr="00250499" w:rsidTr="00A137E3">
        <w:tc>
          <w:tcPr>
            <w:tcW w:w="147" w:type="pct"/>
          </w:tcPr>
          <w:p w:rsidR="00572380" w:rsidRPr="00250499" w:rsidRDefault="00572380">
            <w:pPr>
              <w:pStyle w:val="a"/>
              <w:jc w:val="center"/>
            </w:pPr>
            <w:r w:rsidRPr="00250499">
              <w:t>13</w:t>
            </w:r>
          </w:p>
        </w:tc>
        <w:tc>
          <w:tcPr>
            <w:tcW w:w="2597" w:type="pct"/>
          </w:tcPr>
          <w:p w:rsidR="00572380" w:rsidRPr="00A137E3" w:rsidRDefault="00572380">
            <w:pPr>
              <w:pStyle w:val="a"/>
              <w:rPr>
                <w:lang w:val="kk-KZ"/>
              </w:rPr>
            </w:pPr>
            <w:r w:rsidRPr="00250499">
              <w:rPr>
                <w:b/>
                <w:bCs/>
                <w:sz w:val="22"/>
                <w:szCs w:val="22"/>
                <w:lang w:val="kk-KZ"/>
              </w:rPr>
              <w:t xml:space="preserve">13 тақырып. </w:t>
            </w:r>
            <w:r w:rsidRPr="00A137E3">
              <w:rPr>
                <w:sz w:val="22"/>
                <w:szCs w:val="22"/>
                <w:lang w:val="kk-KZ"/>
              </w:rPr>
              <w:t>Жоғарғы ретті дифференциалдық теңдеулер.</w:t>
            </w:r>
            <w:r>
              <w:rPr>
                <w:sz w:val="22"/>
                <w:szCs w:val="22"/>
                <w:lang w:val="kk-KZ"/>
              </w:rPr>
              <w:t xml:space="preserve"> </w:t>
            </w:r>
            <w:r w:rsidRPr="00250499">
              <w:rPr>
                <w:sz w:val="22"/>
                <w:szCs w:val="22"/>
                <w:lang w:val="kk-KZ"/>
              </w:rPr>
              <w:t>Реті төмендетілетін жоғарғы ретті дифференциалдық теңдеулер.</w:t>
            </w:r>
          </w:p>
          <w:p w:rsidR="00572380" w:rsidRPr="00250499" w:rsidRDefault="00572380">
            <w:pPr>
              <w:pStyle w:val="a"/>
            </w:pPr>
            <w:r w:rsidRPr="00250499">
              <w:rPr>
                <w:b/>
                <w:bCs/>
                <w:sz w:val="22"/>
                <w:szCs w:val="22"/>
              </w:rPr>
              <w:t xml:space="preserve">Тема 13. </w:t>
            </w:r>
            <w:r w:rsidRPr="00A137E3">
              <w:rPr>
                <w:sz w:val="22"/>
                <w:szCs w:val="22"/>
              </w:rPr>
              <w:t>Дифференциальные уравнения высших порядков.</w:t>
            </w:r>
            <w:r>
              <w:rPr>
                <w:sz w:val="22"/>
                <w:szCs w:val="22"/>
                <w:lang w:val="kk-KZ"/>
              </w:rPr>
              <w:t xml:space="preserve"> </w:t>
            </w:r>
            <w:r w:rsidRPr="00250499">
              <w:rPr>
                <w:sz w:val="22"/>
                <w:szCs w:val="22"/>
              </w:rPr>
              <w:t>Уравнения высшего порядка, допускающие понижение порядка.</w:t>
            </w:r>
          </w:p>
        </w:tc>
        <w:tc>
          <w:tcPr>
            <w:tcW w:w="800" w:type="pct"/>
          </w:tcPr>
          <w:p w:rsidR="00572380" w:rsidRPr="00250499" w:rsidRDefault="00572380" w:rsidP="00AE5526">
            <w:pPr>
              <w:pStyle w:val="a"/>
              <w:jc w:val="center"/>
            </w:pPr>
            <w:r w:rsidRPr="00250499">
              <w:t>1</w:t>
            </w:r>
          </w:p>
        </w:tc>
        <w:tc>
          <w:tcPr>
            <w:tcW w:w="802" w:type="pct"/>
          </w:tcPr>
          <w:p w:rsidR="00572380" w:rsidRPr="00A137E3" w:rsidRDefault="00572380">
            <w:pPr>
              <w:pStyle w:val="a"/>
              <w:jc w:val="center"/>
              <w:rPr>
                <w:lang w:val="kk-KZ"/>
              </w:rPr>
            </w:pPr>
            <w:r>
              <w:rPr>
                <w:lang w:val="kk-KZ"/>
              </w:rPr>
              <w:t>2</w:t>
            </w:r>
          </w:p>
        </w:tc>
        <w:tc>
          <w:tcPr>
            <w:tcW w:w="654" w:type="pct"/>
          </w:tcPr>
          <w:p w:rsidR="00572380" w:rsidRPr="00250499" w:rsidRDefault="00572380">
            <w:pPr>
              <w:pStyle w:val="a"/>
              <w:jc w:val="center"/>
            </w:pPr>
            <w:r w:rsidRPr="00250499">
              <w:t>1-7</w:t>
            </w:r>
          </w:p>
        </w:tc>
      </w:tr>
      <w:tr w:rsidR="00572380" w:rsidRPr="00250499" w:rsidTr="00A137E3">
        <w:tc>
          <w:tcPr>
            <w:tcW w:w="147" w:type="pct"/>
          </w:tcPr>
          <w:p w:rsidR="00572380" w:rsidRPr="00250499" w:rsidRDefault="00572380">
            <w:pPr>
              <w:pStyle w:val="a"/>
              <w:jc w:val="center"/>
            </w:pPr>
            <w:r w:rsidRPr="00250499">
              <w:t>14</w:t>
            </w:r>
          </w:p>
        </w:tc>
        <w:tc>
          <w:tcPr>
            <w:tcW w:w="2597" w:type="pct"/>
          </w:tcPr>
          <w:p w:rsidR="00572380" w:rsidRPr="00A137E3" w:rsidRDefault="00572380">
            <w:pPr>
              <w:pStyle w:val="a"/>
            </w:pPr>
            <w:r w:rsidRPr="00250499">
              <w:rPr>
                <w:b/>
                <w:bCs/>
                <w:sz w:val="22"/>
                <w:szCs w:val="22"/>
                <w:lang w:val="kk-KZ"/>
              </w:rPr>
              <w:t xml:space="preserve">14 тақырып. </w:t>
            </w:r>
            <w:r w:rsidRPr="00A137E3">
              <w:rPr>
                <w:sz w:val="22"/>
                <w:szCs w:val="22"/>
                <w:lang w:val="kk-KZ"/>
              </w:rPr>
              <w:t>Екінші ретті және жоғарғы ретті сызықты біртекті коэффициенттері тұрақты дифференциалдық теңдеулер</w:t>
            </w:r>
          </w:p>
          <w:p w:rsidR="00572380" w:rsidRPr="00A137E3" w:rsidRDefault="00572380">
            <w:pPr>
              <w:pStyle w:val="a"/>
            </w:pPr>
            <w:r w:rsidRPr="00250499">
              <w:rPr>
                <w:b/>
                <w:bCs/>
                <w:sz w:val="22"/>
                <w:szCs w:val="22"/>
              </w:rPr>
              <w:t xml:space="preserve">Тема 14. </w:t>
            </w:r>
            <w:r w:rsidRPr="00A137E3">
              <w:rPr>
                <w:sz w:val="22"/>
                <w:szCs w:val="22"/>
              </w:rPr>
              <w:t>Линейные однородные уравнения второго и высших порядков с постоянными коэффициентами.</w:t>
            </w:r>
          </w:p>
          <w:p w:rsidR="00572380" w:rsidRPr="00250499" w:rsidRDefault="00572380">
            <w:pPr>
              <w:pStyle w:val="a"/>
            </w:pPr>
          </w:p>
        </w:tc>
        <w:tc>
          <w:tcPr>
            <w:tcW w:w="800" w:type="pct"/>
          </w:tcPr>
          <w:p w:rsidR="00572380" w:rsidRPr="00250499" w:rsidRDefault="00572380" w:rsidP="00AE5526">
            <w:pPr>
              <w:pStyle w:val="a"/>
              <w:jc w:val="center"/>
            </w:pPr>
            <w:r w:rsidRPr="00250499">
              <w:t>1</w:t>
            </w:r>
          </w:p>
        </w:tc>
        <w:tc>
          <w:tcPr>
            <w:tcW w:w="802" w:type="pct"/>
          </w:tcPr>
          <w:p w:rsidR="00572380" w:rsidRPr="00A137E3" w:rsidRDefault="00572380">
            <w:pPr>
              <w:pStyle w:val="a"/>
              <w:jc w:val="center"/>
              <w:rPr>
                <w:lang w:val="kk-KZ"/>
              </w:rPr>
            </w:pPr>
            <w:r>
              <w:rPr>
                <w:lang w:val="kk-KZ"/>
              </w:rPr>
              <w:t>2</w:t>
            </w:r>
          </w:p>
        </w:tc>
        <w:tc>
          <w:tcPr>
            <w:tcW w:w="654" w:type="pct"/>
          </w:tcPr>
          <w:p w:rsidR="00572380" w:rsidRPr="00250499" w:rsidRDefault="00572380">
            <w:pPr>
              <w:pStyle w:val="a"/>
              <w:jc w:val="center"/>
            </w:pPr>
            <w:r w:rsidRPr="00250499">
              <w:t>1-7</w:t>
            </w:r>
          </w:p>
        </w:tc>
      </w:tr>
      <w:tr w:rsidR="00572380" w:rsidRPr="00250499" w:rsidTr="00A137E3">
        <w:tc>
          <w:tcPr>
            <w:tcW w:w="147" w:type="pct"/>
          </w:tcPr>
          <w:p w:rsidR="00572380" w:rsidRPr="00250499" w:rsidRDefault="00572380">
            <w:pPr>
              <w:pStyle w:val="a"/>
              <w:jc w:val="center"/>
            </w:pPr>
            <w:r w:rsidRPr="00250499">
              <w:t>15</w:t>
            </w:r>
          </w:p>
        </w:tc>
        <w:tc>
          <w:tcPr>
            <w:tcW w:w="2597" w:type="pct"/>
          </w:tcPr>
          <w:p w:rsidR="00572380" w:rsidRPr="00250499" w:rsidRDefault="00572380">
            <w:pPr>
              <w:pStyle w:val="a"/>
            </w:pPr>
            <w:r w:rsidRPr="00250499">
              <w:rPr>
                <w:b/>
                <w:bCs/>
                <w:sz w:val="22"/>
                <w:szCs w:val="22"/>
                <w:lang w:val="kk-KZ"/>
              </w:rPr>
              <w:t xml:space="preserve">15 тақырып. </w:t>
            </w:r>
            <w:r w:rsidRPr="00A137E3">
              <w:rPr>
                <w:sz w:val="22"/>
                <w:szCs w:val="22"/>
                <w:lang w:val="kk-KZ"/>
              </w:rPr>
              <w:t>Екінші ретті және жоғарғы ретті сызықты біртекті емес коэффициенттері тұрақты дифференциалдық теңдеулер.</w:t>
            </w:r>
          </w:p>
          <w:p w:rsidR="00572380" w:rsidRPr="00250499" w:rsidRDefault="00572380">
            <w:pPr>
              <w:pStyle w:val="a"/>
            </w:pPr>
            <w:r w:rsidRPr="00250499">
              <w:rPr>
                <w:sz w:val="22"/>
                <w:szCs w:val="22"/>
                <w:lang w:val="kk-KZ"/>
              </w:rPr>
              <w:t>Жалпы шешім құрылымы.</w:t>
            </w:r>
          </w:p>
          <w:p w:rsidR="00572380" w:rsidRPr="00250499" w:rsidRDefault="00572380">
            <w:pPr>
              <w:pStyle w:val="a"/>
            </w:pPr>
            <w:r w:rsidRPr="00250499">
              <w:rPr>
                <w:b/>
                <w:bCs/>
                <w:sz w:val="22"/>
                <w:szCs w:val="22"/>
              </w:rPr>
              <w:t xml:space="preserve">Тема 15. </w:t>
            </w:r>
            <w:r w:rsidRPr="00A137E3">
              <w:rPr>
                <w:sz w:val="22"/>
                <w:szCs w:val="22"/>
              </w:rPr>
              <w:t>Линейные неоднородные уравнения второго и высших порядков с постоянными коэффициентами.</w:t>
            </w:r>
          </w:p>
          <w:p w:rsidR="00572380" w:rsidRPr="00250499" w:rsidRDefault="00572380">
            <w:pPr>
              <w:pStyle w:val="a"/>
            </w:pPr>
            <w:r w:rsidRPr="00250499">
              <w:rPr>
                <w:sz w:val="22"/>
                <w:szCs w:val="22"/>
              </w:rPr>
              <w:t>Структура общего решения.</w:t>
            </w:r>
          </w:p>
        </w:tc>
        <w:tc>
          <w:tcPr>
            <w:tcW w:w="800" w:type="pct"/>
          </w:tcPr>
          <w:p w:rsidR="00572380" w:rsidRPr="00A137E3" w:rsidRDefault="00572380">
            <w:pPr>
              <w:pStyle w:val="a"/>
              <w:jc w:val="center"/>
              <w:rPr>
                <w:lang w:val="kk-KZ"/>
              </w:rPr>
            </w:pPr>
            <w:r>
              <w:rPr>
                <w:lang w:val="kk-KZ"/>
              </w:rPr>
              <w:t>1</w:t>
            </w:r>
          </w:p>
        </w:tc>
        <w:tc>
          <w:tcPr>
            <w:tcW w:w="802" w:type="pct"/>
          </w:tcPr>
          <w:p w:rsidR="00572380" w:rsidRPr="00250499" w:rsidRDefault="00572380">
            <w:pPr>
              <w:pStyle w:val="a"/>
              <w:jc w:val="center"/>
            </w:pPr>
            <w:r>
              <w:rPr>
                <w:lang w:val="kk-KZ"/>
              </w:rPr>
              <w:t>2</w:t>
            </w:r>
          </w:p>
        </w:tc>
        <w:tc>
          <w:tcPr>
            <w:tcW w:w="654" w:type="pct"/>
          </w:tcPr>
          <w:p w:rsidR="00572380" w:rsidRPr="00250499" w:rsidRDefault="00572380">
            <w:pPr>
              <w:pStyle w:val="a"/>
              <w:jc w:val="center"/>
            </w:pPr>
            <w:r w:rsidRPr="00250499">
              <w:t>1-7</w:t>
            </w:r>
          </w:p>
        </w:tc>
      </w:tr>
      <w:tr w:rsidR="00572380" w:rsidRPr="00250499" w:rsidTr="00A137E3">
        <w:tc>
          <w:tcPr>
            <w:tcW w:w="2744" w:type="pct"/>
            <w:gridSpan w:val="2"/>
          </w:tcPr>
          <w:p w:rsidR="00572380" w:rsidRPr="00250499" w:rsidRDefault="00572380">
            <w:pPr>
              <w:pStyle w:val="a"/>
            </w:pPr>
            <w:r w:rsidRPr="00250499">
              <w:rPr>
                <w:b/>
                <w:bCs/>
              </w:rPr>
              <w:t>БАРЛЫҒЫ / ИТОГО</w:t>
            </w:r>
          </w:p>
        </w:tc>
        <w:tc>
          <w:tcPr>
            <w:tcW w:w="800" w:type="pct"/>
          </w:tcPr>
          <w:p w:rsidR="00572380" w:rsidRPr="00250499" w:rsidRDefault="00572380">
            <w:pPr>
              <w:pStyle w:val="a"/>
              <w:jc w:val="center"/>
            </w:pPr>
            <w:r w:rsidRPr="00250499">
              <w:rPr>
                <w:b/>
                <w:bCs/>
              </w:rPr>
              <w:t>15</w:t>
            </w:r>
          </w:p>
        </w:tc>
        <w:tc>
          <w:tcPr>
            <w:tcW w:w="802" w:type="pct"/>
          </w:tcPr>
          <w:p w:rsidR="00572380" w:rsidRPr="00A137E3" w:rsidRDefault="00572380" w:rsidP="00A137E3">
            <w:pPr>
              <w:pStyle w:val="a"/>
              <w:jc w:val="center"/>
              <w:rPr>
                <w:b/>
                <w:bCs/>
                <w:lang w:val="kk-KZ"/>
              </w:rPr>
            </w:pPr>
            <w:r w:rsidRPr="00A137E3">
              <w:rPr>
                <w:b/>
                <w:bCs/>
                <w:lang w:val="kk-KZ"/>
              </w:rPr>
              <w:t>30</w:t>
            </w:r>
          </w:p>
        </w:tc>
        <w:tc>
          <w:tcPr>
            <w:tcW w:w="654" w:type="pct"/>
          </w:tcPr>
          <w:p w:rsidR="00572380" w:rsidRPr="00250499" w:rsidRDefault="00572380">
            <w:pPr>
              <w:pStyle w:val="a"/>
            </w:pPr>
          </w:p>
        </w:tc>
      </w:tr>
    </w:tbl>
    <w:p w:rsidR="00572380" w:rsidRDefault="00572380">
      <w:pPr>
        <w:pStyle w:val="a"/>
      </w:pPr>
    </w:p>
    <w:p w:rsidR="00572380" w:rsidRDefault="00572380">
      <w:pPr>
        <w:pStyle w:val="a"/>
        <w:jc w:val="center"/>
      </w:pPr>
      <w:r>
        <w:rPr>
          <w:b/>
          <w:bCs/>
        </w:rPr>
        <w:t>2.2 Тапсырманы өздік жұмыс үшін оқыту (СӨЖ)</w:t>
      </w:r>
    </w:p>
    <w:p w:rsidR="00572380" w:rsidRDefault="00572380">
      <w:pPr>
        <w:pStyle w:val="a"/>
        <w:jc w:val="center"/>
      </w:pPr>
      <w:r>
        <w:rPr>
          <w:b/>
          <w:bCs/>
        </w:rPr>
        <w:t>2.2 Задания для самостоятельной работы обучающегося (СРО)</w:t>
      </w:r>
    </w:p>
    <w:p w:rsidR="00572380" w:rsidRDefault="00572380">
      <w:pPr>
        <w:pStyle w:val="a"/>
      </w:pPr>
    </w:p>
    <w:tbl>
      <w:tblPr>
        <w:tblW w:w="5000" w:type="pct"/>
        <w:tblInd w:w="-2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5" w:type="dxa"/>
          <w:left w:w="25" w:type="dxa"/>
          <w:bottom w:w="25" w:type="dxa"/>
          <w:right w:w="25" w:type="dxa"/>
        </w:tblCellMar>
        <w:tblLook w:val="0000"/>
      </w:tblPr>
      <w:tblGrid>
        <w:gridCol w:w="1933"/>
        <w:gridCol w:w="2034"/>
        <w:gridCol w:w="1670"/>
        <w:gridCol w:w="1265"/>
        <w:gridCol w:w="1584"/>
        <w:gridCol w:w="1202"/>
      </w:tblGrid>
      <w:tr w:rsidR="00572380" w:rsidRPr="00250499">
        <w:trPr>
          <w:trHeight w:val="1229"/>
          <w:tblHeader/>
        </w:trPr>
        <w:tc>
          <w:tcPr>
            <w:tcW w:w="1026" w:type="pct"/>
          </w:tcPr>
          <w:p w:rsidR="00572380" w:rsidRPr="00250499" w:rsidRDefault="00572380">
            <w:pPr>
              <w:pStyle w:val="a"/>
              <w:jc w:val="center"/>
            </w:pPr>
            <w:r w:rsidRPr="00250499">
              <w:t>Тақырып</w:t>
            </w:r>
          </w:p>
          <w:p w:rsidR="00572380" w:rsidRPr="00250499" w:rsidRDefault="00572380">
            <w:pPr>
              <w:pStyle w:val="a"/>
              <w:jc w:val="center"/>
            </w:pPr>
            <w:r w:rsidRPr="00250499">
              <w:t>Тема</w:t>
            </w:r>
          </w:p>
        </w:tc>
        <w:tc>
          <w:tcPr>
            <w:tcW w:w="1140" w:type="pct"/>
          </w:tcPr>
          <w:p w:rsidR="00572380" w:rsidRPr="00250499" w:rsidRDefault="00572380">
            <w:pPr>
              <w:pStyle w:val="a"/>
              <w:jc w:val="center"/>
            </w:pPr>
            <w:r w:rsidRPr="00250499">
              <w:t>Тапсырманың мазмұны</w:t>
            </w:r>
          </w:p>
          <w:p w:rsidR="00572380" w:rsidRPr="00250499" w:rsidRDefault="00572380">
            <w:pPr>
              <w:pStyle w:val="a"/>
              <w:jc w:val="center"/>
            </w:pPr>
            <w:r w:rsidRPr="00250499">
              <w:t>Содержание задания</w:t>
            </w:r>
          </w:p>
        </w:tc>
        <w:tc>
          <w:tcPr>
            <w:tcW w:w="620" w:type="pct"/>
          </w:tcPr>
          <w:p w:rsidR="00572380" w:rsidRPr="00250499" w:rsidRDefault="00572380">
            <w:pPr>
              <w:pStyle w:val="a"/>
              <w:jc w:val="center"/>
            </w:pPr>
            <w:r w:rsidRPr="00250499">
              <w:t>Бақылау түрі</w:t>
            </w:r>
          </w:p>
          <w:p w:rsidR="00572380" w:rsidRPr="00250499" w:rsidRDefault="00572380">
            <w:pPr>
              <w:pStyle w:val="a"/>
              <w:jc w:val="center"/>
            </w:pPr>
            <w:r w:rsidRPr="00250499">
              <w:t>Форма контроля</w:t>
            </w:r>
          </w:p>
        </w:tc>
        <w:tc>
          <w:tcPr>
            <w:tcW w:w="723" w:type="pct"/>
          </w:tcPr>
          <w:p w:rsidR="00572380" w:rsidRPr="00250499" w:rsidRDefault="00572380">
            <w:pPr>
              <w:pStyle w:val="a"/>
              <w:jc w:val="center"/>
            </w:pPr>
            <w:r w:rsidRPr="00250499">
              <w:t>Тапсыру мерзімі, апта</w:t>
            </w:r>
          </w:p>
          <w:p w:rsidR="00572380" w:rsidRPr="00250499" w:rsidRDefault="00572380">
            <w:pPr>
              <w:pStyle w:val="a"/>
              <w:jc w:val="center"/>
            </w:pPr>
            <w:r w:rsidRPr="00250499">
              <w:t>Срок сдачи, неделя</w:t>
            </w:r>
          </w:p>
        </w:tc>
        <w:tc>
          <w:tcPr>
            <w:tcW w:w="822" w:type="pct"/>
          </w:tcPr>
          <w:p w:rsidR="00572380" w:rsidRPr="00250499" w:rsidRDefault="00572380">
            <w:pPr>
              <w:pStyle w:val="a"/>
              <w:jc w:val="center"/>
            </w:pPr>
            <w:r w:rsidRPr="00250499">
              <w:t>Еңбек сыйымдылығы сағат</w:t>
            </w:r>
          </w:p>
          <w:p w:rsidR="00572380" w:rsidRPr="00250499" w:rsidRDefault="00572380">
            <w:pPr>
              <w:pStyle w:val="a"/>
              <w:jc w:val="center"/>
            </w:pPr>
            <w:r w:rsidRPr="00250499">
              <w:t>Трудоемкость в часах</w:t>
            </w:r>
          </w:p>
        </w:tc>
        <w:tc>
          <w:tcPr>
            <w:tcW w:w="669" w:type="pct"/>
          </w:tcPr>
          <w:p w:rsidR="00572380" w:rsidRPr="00250499" w:rsidRDefault="00572380">
            <w:pPr>
              <w:pStyle w:val="a"/>
              <w:jc w:val="center"/>
            </w:pPr>
            <w:r w:rsidRPr="00250499">
              <w:t>Әдебиетке сілтеме</w:t>
            </w:r>
          </w:p>
          <w:p w:rsidR="00572380" w:rsidRPr="00250499" w:rsidRDefault="00572380">
            <w:pPr>
              <w:pStyle w:val="a"/>
              <w:jc w:val="center"/>
            </w:pPr>
            <w:r w:rsidRPr="00250499">
              <w:t>Ссылка на литературу</w:t>
            </w:r>
          </w:p>
        </w:tc>
      </w:tr>
      <w:tr w:rsidR="00572380" w:rsidRPr="00250499">
        <w:tc>
          <w:tcPr>
            <w:tcW w:w="0" w:type="auto"/>
          </w:tcPr>
          <w:p w:rsidR="00572380" w:rsidRPr="00250499" w:rsidRDefault="00572380">
            <w:pPr>
              <w:pStyle w:val="a"/>
            </w:pPr>
            <w:r w:rsidRPr="00250499">
              <w:rPr>
                <w:sz w:val="22"/>
                <w:szCs w:val="22"/>
              </w:rPr>
              <w:t>Анықталмаған интеграл.</w:t>
            </w:r>
          </w:p>
          <w:p w:rsidR="00572380" w:rsidRPr="00250499" w:rsidRDefault="00572380">
            <w:pPr>
              <w:pStyle w:val="a"/>
            </w:pPr>
            <w:r w:rsidRPr="00250499">
              <w:rPr>
                <w:sz w:val="22"/>
                <w:szCs w:val="22"/>
              </w:rPr>
              <w:t>Неопределенный интеграл. Методы интегрирования</w:t>
            </w:r>
          </w:p>
        </w:tc>
        <w:tc>
          <w:tcPr>
            <w:tcW w:w="0" w:type="auto"/>
          </w:tcPr>
          <w:p w:rsidR="00572380" w:rsidRPr="00250499" w:rsidRDefault="00572380">
            <w:pPr>
              <w:pStyle w:val="a"/>
            </w:pPr>
            <w:r w:rsidRPr="00250499">
              <w:rPr>
                <w:sz w:val="22"/>
                <w:szCs w:val="22"/>
              </w:rPr>
              <w:t>Интегралдауды орындау. Интегралдау әдістерін қолдану.</w:t>
            </w:r>
          </w:p>
          <w:p w:rsidR="00572380" w:rsidRPr="00250499" w:rsidRDefault="00572380" w:rsidP="00A137E3">
            <w:pPr>
              <w:pStyle w:val="a"/>
              <w:jc w:val="left"/>
            </w:pPr>
            <w:r w:rsidRPr="00250499">
              <w:rPr>
                <w:sz w:val="22"/>
                <w:szCs w:val="22"/>
              </w:rPr>
              <w:t>Произвести интегрирование, выбрав метод интегрирования.</w:t>
            </w:r>
          </w:p>
        </w:tc>
        <w:tc>
          <w:tcPr>
            <w:tcW w:w="0" w:type="auto"/>
          </w:tcPr>
          <w:p w:rsidR="00572380" w:rsidRPr="00250499" w:rsidRDefault="00572380">
            <w:pPr>
              <w:pStyle w:val="a"/>
              <w:jc w:val="center"/>
            </w:pPr>
            <w:r w:rsidRPr="00250499">
              <w:rPr>
                <w:sz w:val="22"/>
                <w:szCs w:val="22"/>
              </w:rPr>
              <w:t>Өз бетімен орындау / Самостоятельная работа</w:t>
            </w:r>
          </w:p>
        </w:tc>
        <w:tc>
          <w:tcPr>
            <w:tcW w:w="0" w:type="auto"/>
          </w:tcPr>
          <w:p w:rsidR="00572380" w:rsidRPr="00250499" w:rsidRDefault="00572380">
            <w:pPr>
              <w:pStyle w:val="a"/>
              <w:jc w:val="center"/>
            </w:pPr>
            <w:r w:rsidRPr="00250499">
              <w:t>3</w:t>
            </w:r>
          </w:p>
        </w:tc>
        <w:tc>
          <w:tcPr>
            <w:tcW w:w="0" w:type="auto"/>
          </w:tcPr>
          <w:p w:rsidR="00572380" w:rsidRPr="00250499" w:rsidRDefault="00572380">
            <w:pPr>
              <w:pStyle w:val="a"/>
              <w:jc w:val="center"/>
            </w:pPr>
            <w:r w:rsidRPr="00250499">
              <w:t>13</w:t>
            </w:r>
          </w:p>
        </w:tc>
        <w:tc>
          <w:tcPr>
            <w:tcW w:w="0" w:type="auto"/>
          </w:tcPr>
          <w:p w:rsidR="00572380" w:rsidRPr="00250499" w:rsidRDefault="00572380">
            <w:pPr>
              <w:pStyle w:val="a"/>
              <w:jc w:val="center"/>
            </w:pPr>
            <w:r w:rsidRPr="00250499">
              <w:t>1-7, 1</w:t>
            </w:r>
          </w:p>
        </w:tc>
      </w:tr>
      <w:tr w:rsidR="00572380" w:rsidRPr="00250499">
        <w:tc>
          <w:tcPr>
            <w:tcW w:w="0" w:type="auto"/>
          </w:tcPr>
          <w:p w:rsidR="00572380" w:rsidRPr="00250499" w:rsidRDefault="00572380">
            <w:pPr>
              <w:pStyle w:val="a"/>
            </w:pPr>
            <w:r w:rsidRPr="00250499">
              <w:rPr>
                <w:sz w:val="22"/>
                <w:szCs w:val="22"/>
              </w:rPr>
              <w:t>Анықталған интеграл.</w:t>
            </w:r>
          </w:p>
          <w:p w:rsidR="00572380" w:rsidRPr="00250499" w:rsidRDefault="00572380">
            <w:pPr>
              <w:pStyle w:val="a"/>
            </w:pPr>
            <w:r w:rsidRPr="00250499">
              <w:rPr>
                <w:sz w:val="22"/>
                <w:szCs w:val="22"/>
              </w:rPr>
              <w:t>Определенный интеграл. Приложения</w:t>
            </w:r>
          </w:p>
        </w:tc>
        <w:tc>
          <w:tcPr>
            <w:tcW w:w="0" w:type="auto"/>
          </w:tcPr>
          <w:p w:rsidR="00572380" w:rsidRPr="00250499" w:rsidRDefault="00572380">
            <w:pPr>
              <w:pStyle w:val="a"/>
            </w:pPr>
            <w:r w:rsidRPr="00250499">
              <w:rPr>
                <w:sz w:val="22"/>
                <w:szCs w:val="22"/>
              </w:rPr>
              <w:t>Анықталған интегралды есептеу. Анықталған интегралдардың қолданыстары.</w:t>
            </w:r>
          </w:p>
          <w:p w:rsidR="00572380" w:rsidRPr="00250499" w:rsidRDefault="00572380">
            <w:pPr>
              <w:pStyle w:val="a"/>
            </w:pPr>
            <w:r w:rsidRPr="00250499">
              <w:rPr>
                <w:sz w:val="22"/>
                <w:szCs w:val="22"/>
              </w:rPr>
              <w:t>Вычисление определенных интегралов. Приложения определенного интеграла.</w:t>
            </w:r>
          </w:p>
        </w:tc>
        <w:tc>
          <w:tcPr>
            <w:tcW w:w="0" w:type="auto"/>
          </w:tcPr>
          <w:p w:rsidR="00572380" w:rsidRPr="00250499" w:rsidRDefault="00572380">
            <w:pPr>
              <w:pStyle w:val="a"/>
              <w:jc w:val="center"/>
            </w:pPr>
            <w:r w:rsidRPr="00250499">
              <w:rPr>
                <w:sz w:val="22"/>
                <w:szCs w:val="22"/>
              </w:rPr>
              <w:t>Өз бетімен орындау / Самостоятельная работа</w:t>
            </w:r>
          </w:p>
        </w:tc>
        <w:tc>
          <w:tcPr>
            <w:tcW w:w="0" w:type="auto"/>
          </w:tcPr>
          <w:p w:rsidR="00572380" w:rsidRPr="00250499" w:rsidRDefault="00572380">
            <w:pPr>
              <w:pStyle w:val="a"/>
              <w:jc w:val="center"/>
            </w:pPr>
            <w:r w:rsidRPr="00250499">
              <w:t>5</w:t>
            </w:r>
          </w:p>
        </w:tc>
        <w:tc>
          <w:tcPr>
            <w:tcW w:w="0" w:type="auto"/>
          </w:tcPr>
          <w:p w:rsidR="00572380" w:rsidRPr="00250499" w:rsidRDefault="00572380">
            <w:pPr>
              <w:pStyle w:val="a"/>
              <w:jc w:val="center"/>
            </w:pPr>
            <w:r w:rsidRPr="00250499">
              <w:t>12</w:t>
            </w:r>
          </w:p>
        </w:tc>
        <w:tc>
          <w:tcPr>
            <w:tcW w:w="0" w:type="auto"/>
          </w:tcPr>
          <w:p w:rsidR="00572380" w:rsidRPr="00250499" w:rsidRDefault="00572380">
            <w:pPr>
              <w:pStyle w:val="a"/>
              <w:jc w:val="center"/>
            </w:pPr>
            <w:r w:rsidRPr="00250499">
              <w:t>1-7, 1</w:t>
            </w:r>
          </w:p>
        </w:tc>
      </w:tr>
      <w:tr w:rsidR="00572380" w:rsidRPr="00250499">
        <w:tc>
          <w:tcPr>
            <w:tcW w:w="0" w:type="auto"/>
          </w:tcPr>
          <w:p w:rsidR="00572380" w:rsidRPr="00250499" w:rsidRDefault="00572380">
            <w:pPr>
              <w:pStyle w:val="a"/>
            </w:pPr>
            <w:r w:rsidRPr="00250499">
              <w:rPr>
                <w:sz w:val="22"/>
                <w:szCs w:val="22"/>
              </w:rPr>
              <w:t>Сандық қатарлар.</w:t>
            </w:r>
          </w:p>
          <w:p w:rsidR="00572380" w:rsidRPr="00250499" w:rsidRDefault="00572380">
            <w:pPr>
              <w:pStyle w:val="a"/>
            </w:pPr>
            <w:r w:rsidRPr="00250499">
              <w:rPr>
                <w:sz w:val="22"/>
                <w:szCs w:val="22"/>
              </w:rPr>
              <w:t>Числовые ряды.</w:t>
            </w:r>
          </w:p>
        </w:tc>
        <w:tc>
          <w:tcPr>
            <w:tcW w:w="0" w:type="auto"/>
          </w:tcPr>
          <w:p w:rsidR="00572380" w:rsidRPr="00250499" w:rsidRDefault="00572380">
            <w:pPr>
              <w:pStyle w:val="a"/>
            </w:pPr>
            <w:r w:rsidRPr="00250499">
              <w:rPr>
                <w:sz w:val="22"/>
                <w:szCs w:val="22"/>
              </w:rPr>
              <w:t>Қатарларды жинақтылыққа зерттеу.</w:t>
            </w:r>
          </w:p>
          <w:p w:rsidR="00572380" w:rsidRPr="00250499" w:rsidRDefault="00572380">
            <w:pPr>
              <w:pStyle w:val="a"/>
            </w:pPr>
            <w:r w:rsidRPr="00250499">
              <w:rPr>
                <w:sz w:val="22"/>
                <w:szCs w:val="22"/>
              </w:rPr>
              <w:t>Исследование рядов на сходимость.</w:t>
            </w:r>
          </w:p>
        </w:tc>
        <w:tc>
          <w:tcPr>
            <w:tcW w:w="0" w:type="auto"/>
          </w:tcPr>
          <w:p w:rsidR="00572380" w:rsidRPr="00250499" w:rsidRDefault="00572380">
            <w:pPr>
              <w:pStyle w:val="a"/>
              <w:jc w:val="center"/>
            </w:pPr>
            <w:r w:rsidRPr="00250499">
              <w:rPr>
                <w:sz w:val="22"/>
                <w:szCs w:val="22"/>
              </w:rPr>
              <w:t>Өз бетімен орындау / Самостоятельная работа</w:t>
            </w:r>
          </w:p>
        </w:tc>
        <w:tc>
          <w:tcPr>
            <w:tcW w:w="0" w:type="auto"/>
          </w:tcPr>
          <w:p w:rsidR="00572380" w:rsidRPr="00250499" w:rsidRDefault="00572380">
            <w:pPr>
              <w:pStyle w:val="a"/>
              <w:jc w:val="center"/>
            </w:pPr>
            <w:r w:rsidRPr="00250499">
              <w:t>7</w:t>
            </w:r>
          </w:p>
        </w:tc>
        <w:tc>
          <w:tcPr>
            <w:tcW w:w="0" w:type="auto"/>
          </w:tcPr>
          <w:p w:rsidR="00572380" w:rsidRPr="00250499" w:rsidRDefault="00572380">
            <w:pPr>
              <w:pStyle w:val="a"/>
              <w:jc w:val="center"/>
            </w:pPr>
            <w:r w:rsidRPr="00250499">
              <w:t>13</w:t>
            </w:r>
          </w:p>
        </w:tc>
        <w:tc>
          <w:tcPr>
            <w:tcW w:w="0" w:type="auto"/>
          </w:tcPr>
          <w:p w:rsidR="00572380" w:rsidRPr="00250499" w:rsidRDefault="00572380">
            <w:pPr>
              <w:pStyle w:val="a"/>
              <w:jc w:val="center"/>
            </w:pPr>
            <w:r w:rsidRPr="00250499">
              <w:t>1-7, 1</w:t>
            </w:r>
          </w:p>
        </w:tc>
      </w:tr>
      <w:tr w:rsidR="00572380" w:rsidRPr="00250499">
        <w:tc>
          <w:tcPr>
            <w:tcW w:w="0" w:type="auto"/>
          </w:tcPr>
          <w:p w:rsidR="00572380" w:rsidRPr="00250499" w:rsidRDefault="00572380">
            <w:pPr>
              <w:pStyle w:val="a"/>
            </w:pPr>
            <w:r w:rsidRPr="00250499">
              <w:rPr>
                <w:sz w:val="22"/>
                <w:szCs w:val="22"/>
              </w:rPr>
              <w:t>Функцианалдық қатарлар.</w:t>
            </w:r>
          </w:p>
          <w:p w:rsidR="00572380" w:rsidRPr="00250499" w:rsidRDefault="00572380">
            <w:pPr>
              <w:pStyle w:val="a"/>
            </w:pPr>
            <w:r w:rsidRPr="00250499">
              <w:rPr>
                <w:sz w:val="22"/>
                <w:szCs w:val="22"/>
              </w:rPr>
              <w:t>Функциональные ряды.</w:t>
            </w:r>
          </w:p>
        </w:tc>
        <w:tc>
          <w:tcPr>
            <w:tcW w:w="0" w:type="auto"/>
          </w:tcPr>
          <w:p w:rsidR="00572380" w:rsidRPr="00250499" w:rsidRDefault="00572380" w:rsidP="00A137E3">
            <w:pPr>
              <w:pStyle w:val="a"/>
              <w:jc w:val="left"/>
            </w:pPr>
            <w:r w:rsidRPr="00250499">
              <w:rPr>
                <w:sz w:val="22"/>
                <w:szCs w:val="22"/>
              </w:rPr>
              <w:t>Жинақтылық облысы. Вейерштрасс белгісі. Дәрежелік қатарлар. Абель теоремасы. Жинақтылық интервалы мен радиусы. Тейлор және Маклорен қатарлары. Дәрежелік функциялардың қолданылуы.</w:t>
            </w:r>
          </w:p>
          <w:p w:rsidR="00572380" w:rsidRPr="00250499" w:rsidRDefault="00572380">
            <w:pPr>
              <w:pStyle w:val="a"/>
            </w:pPr>
            <w:r w:rsidRPr="00250499">
              <w:rPr>
                <w:sz w:val="22"/>
                <w:szCs w:val="22"/>
              </w:rPr>
              <w:t>Область сходимости. Признак Вейерштрасса.</w:t>
            </w:r>
          </w:p>
        </w:tc>
        <w:tc>
          <w:tcPr>
            <w:tcW w:w="0" w:type="auto"/>
          </w:tcPr>
          <w:p w:rsidR="00572380" w:rsidRPr="00250499" w:rsidRDefault="00572380">
            <w:pPr>
              <w:pStyle w:val="a"/>
              <w:jc w:val="center"/>
            </w:pPr>
            <w:r w:rsidRPr="00250499">
              <w:rPr>
                <w:sz w:val="22"/>
                <w:szCs w:val="22"/>
              </w:rPr>
              <w:t>Өз бетімен орындау / Самостоятельная работа</w:t>
            </w:r>
          </w:p>
        </w:tc>
        <w:tc>
          <w:tcPr>
            <w:tcW w:w="0" w:type="auto"/>
          </w:tcPr>
          <w:p w:rsidR="00572380" w:rsidRPr="00250499" w:rsidRDefault="00572380">
            <w:pPr>
              <w:pStyle w:val="a"/>
              <w:jc w:val="center"/>
            </w:pPr>
            <w:r w:rsidRPr="00250499">
              <w:t>10</w:t>
            </w:r>
          </w:p>
        </w:tc>
        <w:tc>
          <w:tcPr>
            <w:tcW w:w="0" w:type="auto"/>
          </w:tcPr>
          <w:p w:rsidR="00572380" w:rsidRPr="00250499" w:rsidRDefault="00572380">
            <w:pPr>
              <w:pStyle w:val="a"/>
              <w:jc w:val="center"/>
            </w:pPr>
            <w:r w:rsidRPr="00250499">
              <w:t>12</w:t>
            </w:r>
          </w:p>
        </w:tc>
        <w:tc>
          <w:tcPr>
            <w:tcW w:w="0" w:type="auto"/>
          </w:tcPr>
          <w:p w:rsidR="00572380" w:rsidRPr="00250499" w:rsidRDefault="00572380">
            <w:pPr>
              <w:pStyle w:val="a"/>
              <w:jc w:val="center"/>
            </w:pPr>
            <w:r w:rsidRPr="00250499">
              <w:t>1-7, 1</w:t>
            </w:r>
          </w:p>
        </w:tc>
      </w:tr>
      <w:tr w:rsidR="00572380" w:rsidRPr="00250499">
        <w:tc>
          <w:tcPr>
            <w:tcW w:w="0" w:type="auto"/>
          </w:tcPr>
          <w:p w:rsidR="00572380" w:rsidRPr="00250499" w:rsidRDefault="00572380">
            <w:pPr>
              <w:pStyle w:val="a"/>
            </w:pPr>
            <w:r w:rsidRPr="00250499">
              <w:rPr>
                <w:sz w:val="22"/>
                <w:szCs w:val="22"/>
              </w:rPr>
              <w:t>Дифференциалдық теңдеулер.</w:t>
            </w:r>
          </w:p>
          <w:p w:rsidR="00572380" w:rsidRPr="00250499" w:rsidRDefault="00572380">
            <w:pPr>
              <w:pStyle w:val="a"/>
            </w:pPr>
            <w:r w:rsidRPr="00250499">
              <w:rPr>
                <w:sz w:val="22"/>
                <w:szCs w:val="22"/>
              </w:rPr>
              <w:t>Дифференциальные уравнения первого порядка</w:t>
            </w:r>
          </w:p>
        </w:tc>
        <w:tc>
          <w:tcPr>
            <w:tcW w:w="0" w:type="auto"/>
          </w:tcPr>
          <w:p w:rsidR="00572380" w:rsidRPr="00250499" w:rsidRDefault="00572380">
            <w:pPr>
              <w:pStyle w:val="a"/>
            </w:pPr>
            <w:r w:rsidRPr="00250499">
              <w:rPr>
                <w:sz w:val="22"/>
                <w:szCs w:val="22"/>
              </w:rPr>
              <w:t>Бірінші ретті дифференциалдық теңдеулер түрлері.</w:t>
            </w:r>
          </w:p>
          <w:p w:rsidR="00572380" w:rsidRPr="00250499" w:rsidRDefault="00572380">
            <w:pPr>
              <w:pStyle w:val="a"/>
            </w:pPr>
            <w:r w:rsidRPr="00250499">
              <w:rPr>
                <w:sz w:val="22"/>
                <w:szCs w:val="22"/>
              </w:rPr>
              <w:t>Виды дифференциальных уравнений первого порядка.</w:t>
            </w:r>
          </w:p>
        </w:tc>
        <w:tc>
          <w:tcPr>
            <w:tcW w:w="0" w:type="auto"/>
          </w:tcPr>
          <w:p w:rsidR="00572380" w:rsidRPr="00250499" w:rsidRDefault="00572380">
            <w:pPr>
              <w:pStyle w:val="a"/>
              <w:jc w:val="center"/>
            </w:pPr>
            <w:r w:rsidRPr="00250499">
              <w:rPr>
                <w:sz w:val="22"/>
                <w:szCs w:val="22"/>
              </w:rPr>
              <w:t>Өз бетімен орындау / Самостоятельная работа</w:t>
            </w:r>
          </w:p>
        </w:tc>
        <w:tc>
          <w:tcPr>
            <w:tcW w:w="0" w:type="auto"/>
          </w:tcPr>
          <w:p w:rsidR="00572380" w:rsidRPr="00250499" w:rsidRDefault="00572380">
            <w:pPr>
              <w:pStyle w:val="a"/>
              <w:jc w:val="center"/>
            </w:pPr>
            <w:r w:rsidRPr="00250499">
              <w:t>12</w:t>
            </w:r>
          </w:p>
        </w:tc>
        <w:tc>
          <w:tcPr>
            <w:tcW w:w="0" w:type="auto"/>
          </w:tcPr>
          <w:p w:rsidR="00572380" w:rsidRPr="00250499" w:rsidRDefault="00572380">
            <w:pPr>
              <w:pStyle w:val="a"/>
              <w:jc w:val="center"/>
            </w:pPr>
            <w:r w:rsidRPr="00250499">
              <w:t>13</w:t>
            </w:r>
          </w:p>
        </w:tc>
        <w:tc>
          <w:tcPr>
            <w:tcW w:w="0" w:type="auto"/>
          </w:tcPr>
          <w:p w:rsidR="00572380" w:rsidRPr="00250499" w:rsidRDefault="00572380">
            <w:pPr>
              <w:pStyle w:val="a"/>
              <w:jc w:val="center"/>
            </w:pPr>
            <w:r w:rsidRPr="00250499">
              <w:t>1-7, 1</w:t>
            </w:r>
          </w:p>
        </w:tc>
      </w:tr>
      <w:tr w:rsidR="00572380" w:rsidRPr="00250499">
        <w:tc>
          <w:tcPr>
            <w:tcW w:w="0" w:type="auto"/>
          </w:tcPr>
          <w:p w:rsidR="00572380" w:rsidRPr="00250499" w:rsidRDefault="00572380">
            <w:pPr>
              <w:pStyle w:val="a"/>
            </w:pPr>
            <w:r w:rsidRPr="00250499">
              <w:rPr>
                <w:sz w:val="22"/>
                <w:szCs w:val="22"/>
              </w:rPr>
              <w:t>Жоғарғы ретті дифференциалдық теңдеулер.</w:t>
            </w:r>
          </w:p>
          <w:p w:rsidR="00572380" w:rsidRPr="00250499" w:rsidRDefault="00572380">
            <w:pPr>
              <w:pStyle w:val="a"/>
            </w:pPr>
            <w:r w:rsidRPr="00250499">
              <w:rPr>
                <w:sz w:val="22"/>
                <w:szCs w:val="22"/>
              </w:rPr>
              <w:t>Дифференциальные уравнения высших порядков.</w:t>
            </w:r>
          </w:p>
        </w:tc>
        <w:tc>
          <w:tcPr>
            <w:tcW w:w="0" w:type="auto"/>
          </w:tcPr>
          <w:p w:rsidR="00572380" w:rsidRPr="00250499" w:rsidRDefault="00572380" w:rsidP="00A137E3">
            <w:pPr>
              <w:pStyle w:val="a"/>
              <w:jc w:val="left"/>
            </w:pPr>
            <w:r w:rsidRPr="00250499">
              <w:rPr>
                <w:sz w:val="22"/>
                <w:szCs w:val="22"/>
              </w:rPr>
              <w:t>Жоғарғы ретті дифференциалдық теңдеулер түрлері.</w:t>
            </w:r>
          </w:p>
          <w:p w:rsidR="00572380" w:rsidRPr="00250499" w:rsidRDefault="00572380" w:rsidP="00A137E3">
            <w:pPr>
              <w:pStyle w:val="a"/>
              <w:jc w:val="left"/>
            </w:pPr>
            <w:r w:rsidRPr="00250499">
              <w:rPr>
                <w:sz w:val="22"/>
                <w:szCs w:val="22"/>
              </w:rPr>
              <w:t>Виды дифференциальных уравнений высших порядков.</w:t>
            </w:r>
          </w:p>
        </w:tc>
        <w:tc>
          <w:tcPr>
            <w:tcW w:w="0" w:type="auto"/>
          </w:tcPr>
          <w:p w:rsidR="00572380" w:rsidRPr="00250499" w:rsidRDefault="00572380">
            <w:pPr>
              <w:pStyle w:val="a"/>
              <w:jc w:val="center"/>
            </w:pPr>
            <w:r w:rsidRPr="00250499">
              <w:rPr>
                <w:sz w:val="22"/>
                <w:szCs w:val="22"/>
              </w:rPr>
              <w:t>Өз бетімен орындау / Самостоятельная работа</w:t>
            </w:r>
          </w:p>
        </w:tc>
        <w:tc>
          <w:tcPr>
            <w:tcW w:w="0" w:type="auto"/>
          </w:tcPr>
          <w:p w:rsidR="00572380" w:rsidRPr="00250499" w:rsidRDefault="00572380">
            <w:pPr>
              <w:pStyle w:val="a"/>
              <w:jc w:val="center"/>
            </w:pPr>
            <w:r w:rsidRPr="00250499">
              <w:t>15</w:t>
            </w:r>
          </w:p>
        </w:tc>
        <w:tc>
          <w:tcPr>
            <w:tcW w:w="0" w:type="auto"/>
          </w:tcPr>
          <w:p w:rsidR="00572380" w:rsidRPr="00250499" w:rsidRDefault="00572380">
            <w:pPr>
              <w:pStyle w:val="a"/>
              <w:jc w:val="center"/>
            </w:pPr>
            <w:r w:rsidRPr="00250499">
              <w:t>12</w:t>
            </w:r>
          </w:p>
        </w:tc>
        <w:tc>
          <w:tcPr>
            <w:tcW w:w="0" w:type="auto"/>
          </w:tcPr>
          <w:p w:rsidR="00572380" w:rsidRPr="00250499" w:rsidRDefault="00572380">
            <w:pPr>
              <w:pStyle w:val="a"/>
              <w:jc w:val="center"/>
            </w:pPr>
            <w:r w:rsidRPr="00250499">
              <w:t>1-7, 1</w:t>
            </w:r>
          </w:p>
        </w:tc>
      </w:tr>
    </w:tbl>
    <w:p w:rsidR="00572380" w:rsidRDefault="00572380">
      <w:pPr>
        <w:pStyle w:val="a"/>
      </w:pPr>
    </w:p>
    <w:p w:rsidR="00572380" w:rsidRDefault="00572380">
      <w:pPr>
        <w:pStyle w:val="a"/>
        <w:jc w:val="center"/>
      </w:pPr>
      <w:r>
        <w:rPr>
          <w:b/>
          <w:bCs/>
        </w:rPr>
        <w:t>2.3 Пән бойынша тапсырмаларды тапсыру кестесі</w:t>
      </w:r>
    </w:p>
    <w:p w:rsidR="00572380" w:rsidRDefault="00572380">
      <w:pPr>
        <w:pStyle w:val="a"/>
        <w:jc w:val="center"/>
      </w:pPr>
      <w:r>
        <w:rPr>
          <w:b/>
          <w:bCs/>
        </w:rPr>
        <w:t>2.3 График сдачи заданий по дисциплине</w:t>
      </w:r>
    </w:p>
    <w:p w:rsidR="00572380" w:rsidRDefault="00572380">
      <w:pPr>
        <w:pStyle w:val="a"/>
      </w:pPr>
    </w:p>
    <w:tbl>
      <w:tblPr>
        <w:tblW w:w="5000" w:type="pct"/>
        <w:tblInd w:w="-2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5" w:type="dxa"/>
          <w:left w:w="25" w:type="dxa"/>
          <w:bottom w:w="25" w:type="dxa"/>
          <w:right w:w="25" w:type="dxa"/>
        </w:tblCellMar>
        <w:tblLook w:val="00A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572380" w:rsidRPr="00316B29" w:rsidTr="00F25161">
        <w:trPr>
          <w:tblHeader/>
        </w:trPr>
        <w:tc>
          <w:tcPr>
            <w:tcW w:w="1250" w:type="pct"/>
            <w:vMerge w:val="restart"/>
          </w:tcPr>
          <w:p w:rsidR="00572380" w:rsidRPr="00316B29" w:rsidRDefault="00572380" w:rsidP="00F25161">
            <w:pPr>
              <w:pStyle w:val="a"/>
              <w:jc w:val="center"/>
            </w:pPr>
            <w:r w:rsidRPr="00316B29">
              <w:t>Тапсырматүрі</w:t>
            </w:r>
          </w:p>
          <w:p w:rsidR="00572380" w:rsidRPr="00316B29" w:rsidRDefault="00572380" w:rsidP="00F25161">
            <w:pPr>
              <w:pStyle w:val="a"/>
              <w:jc w:val="center"/>
            </w:pPr>
            <w:r w:rsidRPr="00316B29">
              <w:t>Вид задания</w:t>
            </w:r>
          </w:p>
        </w:tc>
        <w:tc>
          <w:tcPr>
            <w:tcW w:w="0" w:type="auto"/>
            <w:gridSpan w:val="15"/>
          </w:tcPr>
          <w:p w:rsidR="00572380" w:rsidRPr="00316B29" w:rsidRDefault="00572380" w:rsidP="00F25161">
            <w:pPr>
              <w:pStyle w:val="a"/>
              <w:jc w:val="center"/>
            </w:pPr>
            <w:r w:rsidRPr="00316B29">
              <w:t>Академиялықоқукезеңі, апта</w:t>
            </w:r>
          </w:p>
          <w:p w:rsidR="00572380" w:rsidRPr="00316B29" w:rsidRDefault="00572380" w:rsidP="00F25161">
            <w:pPr>
              <w:pStyle w:val="a"/>
              <w:jc w:val="center"/>
            </w:pPr>
            <w:r w:rsidRPr="00316B29">
              <w:t>Академический период обучения, неделя</w:t>
            </w:r>
          </w:p>
        </w:tc>
      </w:tr>
      <w:tr w:rsidR="00572380" w:rsidRPr="00316B29" w:rsidTr="00F25161">
        <w:trPr>
          <w:tblHeader/>
        </w:trPr>
        <w:tc>
          <w:tcPr>
            <w:tcW w:w="0" w:type="auto"/>
            <w:vMerge/>
          </w:tcPr>
          <w:p w:rsidR="00572380" w:rsidRPr="00316B29" w:rsidRDefault="00572380" w:rsidP="00F25161">
            <w:pPr>
              <w:pStyle w:val="a"/>
            </w:pPr>
          </w:p>
        </w:tc>
        <w:tc>
          <w:tcPr>
            <w:tcW w:w="250" w:type="pct"/>
          </w:tcPr>
          <w:p w:rsidR="00572380" w:rsidRPr="00316B29" w:rsidRDefault="00572380" w:rsidP="00F25161">
            <w:pPr>
              <w:pStyle w:val="a"/>
              <w:jc w:val="center"/>
            </w:pPr>
            <w:r w:rsidRPr="00316B29">
              <w:t>1</w:t>
            </w:r>
          </w:p>
        </w:tc>
        <w:tc>
          <w:tcPr>
            <w:tcW w:w="250" w:type="pct"/>
          </w:tcPr>
          <w:p w:rsidR="00572380" w:rsidRPr="00316B29" w:rsidRDefault="00572380" w:rsidP="00F25161">
            <w:pPr>
              <w:pStyle w:val="a"/>
              <w:jc w:val="center"/>
            </w:pPr>
            <w:r w:rsidRPr="00316B29">
              <w:t>2</w:t>
            </w:r>
          </w:p>
        </w:tc>
        <w:tc>
          <w:tcPr>
            <w:tcW w:w="250" w:type="pct"/>
          </w:tcPr>
          <w:p w:rsidR="00572380" w:rsidRPr="00316B29" w:rsidRDefault="00572380" w:rsidP="00F25161">
            <w:pPr>
              <w:pStyle w:val="a"/>
              <w:jc w:val="center"/>
            </w:pPr>
            <w:r w:rsidRPr="00316B29">
              <w:t>3</w:t>
            </w:r>
          </w:p>
        </w:tc>
        <w:tc>
          <w:tcPr>
            <w:tcW w:w="250" w:type="pct"/>
          </w:tcPr>
          <w:p w:rsidR="00572380" w:rsidRPr="00316B29" w:rsidRDefault="00572380" w:rsidP="00F25161">
            <w:pPr>
              <w:pStyle w:val="a"/>
              <w:jc w:val="center"/>
            </w:pPr>
            <w:r w:rsidRPr="00316B29">
              <w:t>4</w:t>
            </w:r>
          </w:p>
        </w:tc>
        <w:tc>
          <w:tcPr>
            <w:tcW w:w="250" w:type="pct"/>
          </w:tcPr>
          <w:p w:rsidR="00572380" w:rsidRPr="00316B29" w:rsidRDefault="00572380" w:rsidP="00F25161">
            <w:pPr>
              <w:pStyle w:val="a"/>
              <w:jc w:val="center"/>
            </w:pPr>
            <w:r w:rsidRPr="00316B29">
              <w:t>5</w:t>
            </w:r>
          </w:p>
        </w:tc>
        <w:tc>
          <w:tcPr>
            <w:tcW w:w="250" w:type="pct"/>
          </w:tcPr>
          <w:p w:rsidR="00572380" w:rsidRPr="00316B29" w:rsidRDefault="00572380" w:rsidP="00F25161">
            <w:pPr>
              <w:pStyle w:val="a"/>
              <w:jc w:val="center"/>
            </w:pPr>
            <w:r w:rsidRPr="00316B29">
              <w:t>6</w:t>
            </w:r>
          </w:p>
        </w:tc>
        <w:tc>
          <w:tcPr>
            <w:tcW w:w="250" w:type="pct"/>
          </w:tcPr>
          <w:p w:rsidR="00572380" w:rsidRPr="00316B29" w:rsidRDefault="00572380" w:rsidP="00F25161">
            <w:pPr>
              <w:pStyle w:val="a"/>
              <w:jc w:val="center"/>
            </w:pPr>
            <w:r w:rsidRPr="00316B29">
              <w:t>7</w:t>
            </w:r>
          </w:p>
        </w:tc>
        <w:tc>
          <w:tcPr>
            <w:tcW w:w="250" w:type="pct"/>
          </w:tcPr>
          <w:p w:rsidR="00572380" w:rsidRPr="00316B29" w:rsidRDefault="00572380" w:rsidP="00F25161">
            <w:pPr>
              <w:pStyle w:val="a"/>
              <w:jc w:val="center"/>
            </w:pPr>
            <w:r w:rsidRPr="00316B29">
              <w:t>8</w:t>
            </w:r>
          </w:p>
        </w:tc>
        <w:tc>
          <w:tcPr>
            <w:tcW w:w="250" w:type="pct"/>
          </w:tcPr>
          <w:p w:rsidR="00572380" w:rsidRPr="00316B29" w:rsidRDefault="00572380" w:rsidP="00F25161">
            <w:pPr>
              <w:pStyle w:val="a"/>
              <w:jc w:val="center"/>
            </w:pPr>
            <w:r w:rsidRPr="00316B29">
              <w:t>9</w:t>
            </w:r>
          </w:p>
        </w:tc>
        <w:tc>
          <w:tcPr>
            <w:tcW w:w="250" w:type="pct"/>
          </w:tcPr>
          <w:p w:rsidR="00572380" w:rsidRPr="00316B29" w:rsidRDefault="00572380" w:rsidP="00F25161">
            <w:pPr>
              <w:pStyle w:val="a"/>
              <w:jc w:val="center"/>
            </w:pPr>
            <w:r w:rsidRPr="00316B29">
              <w:t>10</w:t>
            </w:r>
          </w:p>
        </w:tc>
        <w:tc>
          <w:tcPr>
            <w:tcW w:w="250" w:type="pct"/>
          </w:tcPr>
          <w:p w:rsidR="00572380" w:rsidRPr="00316B29" w:rsidRDefault="00572380" w:rsidP="00F25161">
            <w:pPr>
              <w:pStyle w:val="a"/>
              <w:jc w:val="center"/>
            </w:pPr>
            <w:r w:rsidRPr="00316B29">
              <w:t>11</w:t>
            </w:r>
          </w:p>
        </w:tc>
        <w:tc>
          <w:tcPr>
            <w:tcW w:w="250" w:type="pct"/>
          </w:tcPr>
          <w:p w:rsidR="00572380" w:rsidRPr="00316B29" w:rsidRDefault="00572380" w:rsidP="00F25161">
            <w:pPr>
              <w:pStyle w:val="a"/>
              <w:jc w:val="center"/>
            </w:pPr>
            <w:r w:rsidRPr="00316B29">
              <w:t>12</w:t>
            </w:r>
          </w:p>
        </w:tc>
        <w:tc>
          <w:tcPr>
            <w:tcW w:w="250" w:type="pct"/>
          </w:tcPr>
          <w:p w:rsidR="00572380" w:rsidRPr="00316B29" w:rsidRDefault="00572380" w:rsidP="00F25161">
            <w:pPr>
              <w:pStyle w:val="a"/>
              <w:jc w:val="center"/>
            </w:pPr>
            <w:r w:rsidRPr="00316B29">
              <w:t>13</w:t>
            </w:r>
          </w:p>
        </w:tc>
        <w:tc>
          <w:tcPr>
            <w:tcW w:w="250" w:type="pct"/>
          </w:tcPr>
          <w:p w:rsidR="00572380" w:rsidRPr="00316B29" w:rsidRDefault="00572380" w:rsidP="00F25161">
            <w:pPr>
              <w:pStyle w:val="a"/>
              <w:jc w:val="center"/>
            </w:pPr>
            <w:r w:rsidRPr="00316B29">
              <w:t>14</w:t>
            </w:r>
          </w:p>
        </w:tc>
        <w:tc>
          <w:tcPr>
            <w:tcW w:w="250" w:type="pct"/>
          </w:tcPr>
          <w:p w:rsidR="00572380" w:rsidRPr="00316B29" w:rsidRDefault="00572380" w:rsidP="00F25161">
            <w:pPr>
              <w:pStyle w:val="a"/>
              <w:jc w:val="center"/>
            </w:pPr>
            <w:r w:rsidRPr="00316B29">
              <w:t>15</w:t>
            </w:r>
          </w:p>
        </w:tc>
      </w:tr>
      <w:tr w:rsidR="00572380" w:rsidRPr="00316B29" w:rsidTr="00F25161">
        <w:tc>
          <w:tcPr>
            <w:tcW w:w="0" w:type="auto"/>
            <w:gridSpan w:val="16"/>
          </w:tcPr>
          <w:p w:rsidR="00572380" w:rsidRPr="00316B29" w:rsidRDefault="00572380" w:rsidP="00F25161">
            <w:pPr>
              <w:pStyle w:val="a"/>
              <w:jc w:val="center"/>
            </w:pPr>
            <w:r w:rsidRPr="00316B29">
              <w:t>Білімі /Знание</w:t>
            </w:r>
          </w:p>
        </w:tc>
      </w:tr>
      <w:tr w:rsidR="00572380" w:rsidRPr="00316B29" w:rsidTr="00F25161">
        <w:tc>
          <w:tcPr>
            <w:tcW w:w="0" w:type="auto"/>
          </w:tcPr>
          <w:p w:rsidR="00572380" w:rsidRPr="00316B29" w:rsidRDefault="00572380" w:rsidP="00F25161">
            <w:pPr>
              <w:pStyle w:val="a"/>
            </w:pPr>
            <w:r w:rsidRPr="00316B29">
              <w:t>Устный опрос/ауызша</w:t>
            </w:r>
            <w:r w:rsidRPr="00316B29">
              <w:rPr>
                <w:lang w:val="kk-KZ"/>
              </w:rPr>
              <w:t>сұрау</w:t>
            </w: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rPr>
                <w:lang w:val="kk-KZ"/>
              </w:rPr>
            </w:pPr>
            <w:r w:rsidRPr="00316B29">
              <w:rPr>
                <w:lang w:val="kk-KZ"/>
              </w:rPr>
              <w:t>*</w:t>
            </w: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rPr>
                <w:lang w:val="kk-KZ"/>
              </w:rPr>
            </w:pPr>
            <w:r w:rsidRPr="00316B29">
              <w:rPr>
                <w:lang w:val="kk-KZ"/>
              </w:rPr>
              <w:t>*</w:t>
            </w: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r>
      <w:tr w:rsidR="00572380" w:rsidRPr="00316B29" w:rsidTr="00F25161">
        <w:tc>
          <w:tcPr>
            <w:tcW w:w="0" w:type="auto"/>
            <w:gridSpan w:val="16"/>
          </w:tcPr>
          <w:p w:rsidR="00572380" w:rsidRPr="00316B29" w:rsidRDefault="00572380" w:rsidP="00F25161">
            <w:pPr>
              <w:pStyle w:val="a"/>
              <w:jc w:val="center"/>
            </w:pPr>
            <w:r w:rsidRPr="00316B29">
              <w:t>Түсіну / Понимание</w:t>
            </w:r>
          </w:p>
        </w:tc>
      </w:tr>
      <w:tr w:rsidR="00572380" w:rsidRPr="00316B29" w:rsidTr="00F25161">
        <w:tc>
          <w:tcPr>
            <w:tcW w:w="0" w:type="auto"/>
          </w:tcPr>
          <w:p w:rsidR="00572380" w:rsidRPr="00316B29" w:rsidRDefault="00572380" w:rsidP="00F25161">
            <w:pPr>
              <w:pStyle w:val="a"/>
            </w:pPr>
            <w:r w:rsidRPr="00316B29">
              <w:rPr>
                <w:lang w:val="kk-KZ"/>
              </w:rPr>
              <w:t>Индивидуальная домашняя работа</w:t>
            </w: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rPr>
                <w:lang w:val="kk-KZ"/>
              </w:rPr>
            </w:pPr>
            <w:r w:rsidRPr="00316B29">
              <w:rPr>
                <w:lang w:val="kk-KZ"/>
              </w:rPr>
              <w:t>*</w:t>
            </w: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rPr>
                <w:lang w:val="kk-KZ"/>
              </w:rPr>
            </w:pPr>
            <w:r w:rsidRPr="00316B29">
              <w:rPr>
                <w:lang w:val="kk-KZ"/>
              </w:rPr>
              <w:t>*</w:t>
            </w: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r>
      <w:tr w:rsidR="00572380" w:rsidRPr="00316B29" w:rsidTr="00F25161">
        <w:tc>
          <w:tcPr>
            <w:tcW w:w="0" w:type="auto"/>
            <w:gridSpan w:val="16"/>
          </w:tcPr>
          <w:p w:rsidR="00572380" w:rsidRPr="00316B29" w:rsidRDefault="00572380" w:rsidP="00F25161">
            <w:pPr>
              <w:pStyle w:val="a"/>
              <w:jc w:val="center"/>
            </w:pPr>
            <w:r w:rsidRPr="00316B29">
              <w:t>Пайдалану  / Применение</w:t>
            </w:r>
          </w:p>
        </w:tc>
      </w:tr>
      <w:tr w:rsidR="00572380" w:rsidRPr="00316B29" w:rsidTr="00F25161">
        <w:tc>
          <w:tcPr>
            <w:tcW w:w="0" w:type="auto"/>
          </w:tcPr>
          <w:p w:rsidR="00572380" w:rsidRPr="00316B29" w:rsidRDefault="00572380" w:rsidP="00F25161">
            <w:pPr>
              <w:pStyle w:val="a"/>
            </w:pPr>
            <w:r w:rsidRPr="00316B29">
              <w:rPr>
                <w:lang w:val="kk-KZ"/>
              </w:rPr>
              <w:t>Самостоятельная работа/Өздік жұмыс</w:t>
            </w: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rPr>
                <w:lang w:val="kk-KZ"/>
              </w:rPr>
            </w:pPr>
            <w:r w:rsidRPr="00316B29">
              <w:rPr>
                <w:lang w:val="kk-KZ"/>
              </w:rPr>
              <w:t>*</w:t>
            </w: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rPr>
                <w:lang w:val="kk-KZ"/>
              </w:rPr>
            </w:pPr>
            <w:r w:rsidRPr="00316B29">
              <w:rPr>
                <w:lang w:val="kk-KZ"/>
              </w:rPr>
              <w:t>*</w:t>
            </w:r>
          </w:p>
        </w:tc>
        <w:tc>
          <w:tcPr>
            <w:tcW w:w="0" w:type="auto"/>
          </w:tcPr>
          <w:p w:rsidR="00572380" w:rsidRPr="00316B29" w:rsidRDefault="00572380" w:rsidP="00F25161">
            <w:pPr>
              <w:pStyle w:val="a"/>
              <w:jc w:val="center"/>
            </w:pPr>
          </w:p>
        </w:tc>
      </w:tr>
      <w:tr w:rsidR="00572380" w:rsidRPr="00316B29" w:rsidTr="00F25161">
        <w:tc>
          <w:tcPr>
            <w:tcW w:w="0" w:type="auto"/>
            <w:gridSpan w:val="16"/>
          </w:tcPr>
          <w:p w:rsidR="00572380" w:rsidRPr="00316B29" w:rsidRDefault="00572380" w:rsidP="00F25161">
            <w:pPr>
              <w:pStyle w:val="a"/>
              <w:jc w:val="center"/>
            </w:pPr>
            <w:r w:rsidRPr="00316B29">
              <w:t>Талдау / Анализ</w:t>
            </w:r>
          </w:p>
        </w:tc>
      </w:tr>
      <w:tr w:rsidR="00572380" w:rsidRPr="00316B29" w:rsidTr="00F25161">
        <w:tc>
          <w:tcPr>
            <w:tcW w:w="0" w:type="auto"/>
          </w:tcPr>
          <w:p w:rsidR="00572380" w:rsidRPr="00316B29" w:rsidRDefault="00572380" w:rsidP="00F25161">
            <w:pPr>
              <w:pStyle w:val="a"/>
            </w:pPr>
            <w:r w:rsidRPr="00316B29">
              <w:rPr>
                <w:lang w:val="kk-KZ"/>
              </w:rPr>
              <w:t>Рубежный контроль/Аралық бақылау</w:t>
            </w: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rPr>
                <w:lang w:val="kk-KZ"/>
              </w:rPr>
            </w:pPr>
            <w:r w:rsidRPr="00316B29">
              <w:rPr>
                <w:lang w:val="kk-KZ"/>
              </w:rPr>
              <w:t>*</w:t>
            </w: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pPr>
          </w:p>
        </w:tc>
        <w:tc>
          <w:tcPr>
            <w:tcW w:w="0" w:type="auto"/>
          </w:tcPr>
          <w:p w:rsidR="00572380" w:rsidRPr="00316B29" w:rsidRDefault="00572380" w:rsidP="00F25161">
            <w:pPr>
              <w:pStyle w:val="a"/>
              <w:jc w:val="center"/>
              <w:rPr>
                <w:lang w:val="kk-KZ"/>
              </w:rPr>
            </w:pPr>
            <w:r w:rsidRPr="00316B29">
              <w:rPr>
                <w:lang w:val="kk-KZ"/>
              </w:rPr>
              <w:t>*</w:t>
            </w:r>
          </w:p>
        </w:tc>
      </w:tr>
    </w:tbl>
    <w:p w:rsidR="00572380" w:rsidRDefault="00572380">
      <w:pPr>
        <w:pStyle w:val="a"/>
      </w:pPr>
    </w:p>
    <w:p w:rsidR="00572380" w:rsidRDefault="00572380">
      <w:pPr>
        <w:pStyle w:val="a"/>
        <w:jc w:val="center"/>
      </w:pPr>
      <w:r>
        <w:rPr>
          <w:b/>
          <w:bCs/>
        </w:rPr>
        <w:t>3 БІЛІМ АЛУШЫНЫҢ БІЛІМІН БАҒАЛАУ</w:t>
      </w:r>
    </w:p>
    <w:p w:rsidR="00572380" w:rsidRDefault="00572380">
      <w:pPr>
        <w:pStyle w:val="a"/>
        <w:jc w:val="center"/>
      </w:pPr>
      <w:r>
        <w:rPr>
          <w:b/>
          <w:bCs/>
        </w:rPr>
        <w:t>3 ОЦЕНКА ЗНАНИЙ ОБУЧАЮЩЕГОСЯ</w:t>
      </w:r>
    </w:p>
    <w:p w:rsidR="00572380" w:rsidRDefault="00572380">
      <w:pPr>
        <w:pStyle w:val="a"/>
      </w:pPr>
    </w:p>
    <w:p w:rsidR="00572380" w:rsidRDefault="00572380">
      <w:pPr>
        <w:pStyle w:val="a"/>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572380" w:rsidRDefault="00572380">
      <w:pPr>
        <w:pStyle w:val="a"/>
        <w:ind w:firstLine="567"/>
      </w:pPr>
      <w:r>
        <w:t>Пән бойынша білім алушының білімін қорытынды бағалау 100 баллдық жүйе бойынша жүзеге асырылады және:</w:t>
      </w:r>
    </w:p>
    <w:p w:rsidR="00572380" w:rsidRDefault="00572380">
      <w:pPr>
        <w:pStyle w:val="a"/>
        <w:ind w:firstLine="567"/>
      </w:pPr>
      <w:r>
        <w:t>- Емтиханда алынған нәтиженің 40%;</w:t>
      </w:r>
    </w:p>
    <w:p w:rsidR="00572380" w:rsidRDefault="00572380">
      <w:pPr>
        <w:pStyle w:val="a"/>
        <w:ind w:firstLine="567"/>
      </w:pPr>
      <w:r>
        <w:t>- Ағымдағы үлгерімнің 60% - ы.</w:t>
      </w:r>
    </w:p>
    <w:p w:rsidR="00572380" w:rsidRDefault="00572380">
      <w:pPr>
        <w:pStyle w:val="a"/>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572380" w:rsidRDefault="00572380">
      <w:pPr>
        <w:pStyle w:val="a"/>
        <w:ind w:firstLine="567"/>
      </w:pPr>
      <w:r>
        <w:t>Итоговая оценка знаний обучающего по дисциплине осуществляется по 100 балльной системе и включает:</w:t>
      </w:r>
    </w:p>
    <w:p w:rsidR="00572380" w:rsidRDefault="00572380">
      <w:pPr>
        <w:pStyle w:val="a"/>
        <w:ind w:firstLine="567"/>
      </w:pPr>
      <w:r>
        <w:t>- 40% результата, полученного на экзамене;</w:t>
      </w:r>
    </w:p>
    <w:p w:rsidR="00572380" w:rsidRDefault="00572380">
      <w:pPr>
        <w:pStyle w:val="a"/>
        <w:ind w:firstLine="567"/>
      </w:pPr>
      <w:r>
        <w:t>- 60% результатов текущей успеваемости.</w:t>
      </w:r>
    </w:p>
    <w:p w:rsidR="00572380" w:rsidRDefault="00572380">
      <w:pPr>
        <w:pStyle w:val="a"/>
      </w:pPr>
    </w:p>
    <w:p w:rsidR="00572380" w:rsidRDefault="00572380">
      <w:pPr>
        <w:pStyle w:val="a"/>
        <w:ind w:firstLine="567"/>
      </w:pPr>
      <w:r>
        <w:t>Қорытынды бағаны есептеу формуласы</w:t>
      </w:r>
    </w:p>
    <w:p w:rsidR="00572380" w:rsidRDefault="00572380">
      <w:pPr>
        <w:pStyle w:val="a"/>
        <w:ind w:firstLine="567"/>
      </w:pPr>
      <w:r>
        <w:t>Формула подсчета итоговой оценки:</w:t>
      </w:r>
    </w:p>
    <w:p w:rsidR="00572380" w:rsidRDefault="00572380">
      <w:pPr>
        <w:pStyle w:val="a"/>
      </w:pPr>
    </w:p>
    <w:p w:rsidR="00572380" w:rsidRDefault="00572380">
      <w:pPr>
        <w:pStyle w:val="a"/>
        <w:jc w:val="right"/>
      </w:pPr>
      <w:r w:rsidRPr="00AF29E8">
        <w:rPr>
          <w:position w:val="-26"/>
        </w:rPr>
        <w:object w:dxaOrig="288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2in;height:35.25pt" o:ole="">
            <v:imagedata r:id="rId7" o:title=""/>
          </v:shape>
          <o:OLEObject Type="Embed" ProgID="Equation.3" ShapeID="_x0000_i1027" DrawAspect="Content" ObjectID="_1641967553" r:id="rId8"/>
        </w:object>
      </w:r>
      <w:r>
        <w:tab/>
      </w:r>
      <w:r>
        <w:tab/>
      </w:r>
      <w:r>
        <w:tab/>
      </w:r>
      <w:r>
        <w:tab/>
      </w:r>
      <w:r>
        <w:tab/>
        <w:t>(1)</w:t>
      </w:r>
    </w:p>
    <w:p w:rsidR="00572380" w:rsidRDefault="00572380">
      <w:pPr>
        <w:pStyle w:val="a"/>
      </w:pPr>
    </w:p>
    <w:p w:rsidR="00572380" w:rsidRDefault="00572380">
      <w:pPr>
        <w:pStyle w:val="a"/>
        <w:ind w:firstLine="567"/>
      </w:pPr>
      <w:r>
        <w:t>мұндағы, Р1, Р2-тиісінше бірінші, екінші рейтингті бағалаудың сандық эквиваленттері;</w:t>
      </w:r>
    </w:p>
    <w:p w:rsidR="00572380" w:rsidRDefault="00572380">
      <w:pPr>
        <w:pStyle w:val="a"/>
        <w:ind w:firstLine="567"/>
      </w:pPr>
      <w:r>
        <w:t>Э – емтихандағы бағаның сандық баламасы.</w:t>
      </w:r>
    </w:p>
    <w:p w:rsidR="00572380" w:rsidRDefault="00572380">
      <w:pPr>
        <w:pStyle w:val="a"/>
        <w:ind w:firstLine="567"/>
      </w:pPr>
      <w:r>
        <w:t>где,   Р1, Р2 – цифровые эквиваленты оценок первого, второго рейтингов соответственно; Э – цифровой эквивалент оценки на экзамене.</w:t>
      </w:r>
    </w:p>
    <w:p w:rsidR="00572380" w:rsidRDefault="00572380">
      <w:pPr>
        <w:pStyle w:val="a"/>
      </w:pPr>
    </w:p>
    <w:p w:rsidR="00572380" w:rsidRDefault="00572380">
      <w:pPr>
        <w:pStyle w:val="a"/>
        <w:ind w:firstLine="567"/>
      </w:pPr>
      <w:r>
        <w:t>Қортынды әріптік бағасы және оның балдық сандық эквиваленті:</w:t>
      </w:r>
    </w:p>
    <w:p w:rsidR="00572380" w:rsidRDefault="00572380">
      <w:pPr>
        <w:pStyle w:val="a"/>
        <w:ind w:firstLine="567"/>
      </w:pPr>
      <w:r>
        <w:t>Итоговая буквенная оценка и ее цифровой эквивалент в баллах:</w:t>
      </w:r>
    </w:p>
    <w:p w:rsidR="00572380" w:rsidRDefault="00572380">
      <w:pPr>
        <w:pStyle w:val="a"/>
      </w:pPr>
    </w:p>
    <w:p w:rsidR="00572380" w:rsidRDefault="00572380">
      <w:pPr>
        <w:pStyle w:val="a"/>
        <w:ind w:firstLine="567"/>
      </w:pPr>
      <w:r>
        <w:rPr>
          <w:b/>
          <w:bCs/>
        </w:rPr>
        <w:t>Білім алушылардың оқу жетістіктерін бағалаудың дәстүрлі бағалар шәкіле және ECTS (иситиэс) аударылған балдық-рейтингтік әріптік жүйесі</w:t>
      </w:r>
    </w:p>
    <w:p w:rsidR="00572380" w:rsidRDefault="00572380">
      <w:pPr>
        <w:pStyle w:val="a"/>
        <w:ind w:firstLine="567"/>
      </w:pPr>
      <w:r>
        <w:rPr>
          <w:b/>
          <w:bCs/>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Ind w:w="-2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5" w:type="dxa"/>
          <w:left w:w="25" w:type="dxa"/>
          <w:bottom w:w="25" w:type="dxa"/>
          <w:right w:w="25" w:type="dxa"/>
        </w:tblCellMar>
        <w:tblLook w:val="0000"/>
      </w:tblPr>
      <w:tblGrid>
        <w:gridCol w:w="2585"/>
        <w:gridCol w:w="1976"/>
        <w:gridCol w:w="2240"/>
        <w:gridCol w:w="2887"/>
      </w:tblGrid>
      <w:tr w:rsidR="00572380" w:rsidRPr="00250499">
        <w:trPr>
          <w:tblHeader/>
        </w:trPr>
        <w:tc>
          <w:tcPr>
            <w:tcW w:w="1334" w:type="pct"/>
          </w:tcPr>
          <w:p w:rsidR="00572380" w:rsidRPr="00250499" w:rsidRDefault="00572380">
            <w:pPr>
              <w:pStyle w:val="a"/>
              <w:jc w:val="center"/>
            </w:pPr>
            <w:r w:rsidRPr="00250499">
              <w:t>Әріптік жүйе бойынша бағалар</w:t>
            </w:r>
          </w:p>
          <w:p w:rsidR="00572380" w:rsidRPr="00250499" w:rsidRDefault="00572380">
            <w:pPr>
              <w:pStyle w:val="a"/>
              <w:jc w:val="center"/>
            </w:pPr>
            <w:r w:rsidRPr="00250499">
              <w:t>Оценка по буквенной системе</w:t>
            </w:r>
          </w:p>
        </w:tc>
        <w:tc>
          <w:tcPr>
            <w:tcW w:w="1020" w:type="pct"/>
          </w:tcPr>
          <w:p w:rsidR="00572380" w:rsidRPr="00250499" w:rsidRDefault="00572380">
            <w:pPr>
              <w:pStyle w:val="a"/>
              <w:jc w:val="center"/>
            </w:pPr>
            <w:r w:rsidRPr="00250499">
              <w:t>Балдардың сандық эквиваленті</w:t>
            </w:r>
          </w:p>
          <w:p w:rsidR="00572380" w:rsidRPr="00250499" w:rsidRDefault="00572380">
            <w:pPr>
              <w:pStyle w:val="a"/>
              <w:jc w:val="center"/>
            </w:pPr>
            <w:r w:rsidRPr="00250499">
              <w:t>Цифровой эквивалент</w:t>
            </w:r>
          </w:p>
        </w:tc>
        <w:tc>
          <w:tcPr>
            <w:tcW w:w="1156" w:type="pct"/>
          </w:tcPr>
          <w:p w:rsidR="00572380" w:rsidRPr="00250499" w:rsidRDefault="00572380">
            <w:pPr>
              <w:pStyle w:val="a"/>
              <w:jc w:val="center"/>
            </w:pPr>
            <w:r w:rsidRPr="00250499">
              <w:t>Балдар (%-тік құрамы)</w:t>
            </w:r>
          </w:p>
          <w:p w:rsidR="00572380" w:rsidRPr="00250499" w:rsidRDefault="00572380">
            <w:pPr>
              <w:pStyle w:val="a"/>
              <w:jc w:val="center"/>
            </w:pPr>
            <w:r w:rsidRPr="00250499">
              <w:t>Баллы (%-ное содержание)</w:t>
            </w:r>
          </w:p>
        </w:tc>
        <w:tc>
          <w:tcPr>
            <w:tcW w:w="1490" w:type="pct"/>
          </w:tcPr>
          <w:p w:rsidR="00572380" w:rsidRPr="00250499" w:rsidRDefault="00572380">
            <w:pPr>
              <w:pStyle w:val="a"/>
              <w:jc w:val="center"/>
            </w:pPr>
            <w:r w:rsidRPr="00250499">
              <w:t>Дәстүрлі жүйе бойынша бағалар</w:t>
            </w:r>
          </w:p>
          <w:p w:rsidR="00572380" w:rsidRPr="00250499" w:rsidRDefault="00572380">
            <w:pPr>
              <w:pStyle w:val="a"/>
              <w:jc w:val="center"/>
            </w:pPr>
            <w:r w:rsidRPr="00250499">
              <w:t>Оценка по традиционной системе</w:t>
            </w:r>
          </w:p>
        </w:tc>
      </w:tr>
      <w:tr w:rsidR="00572380" w:rsidRPr="00250499">
        <w:tc>
          <w:tcPr>
            <w:tcW w:w="0" w:type="auto"/>
          </w:tcPr>
          <w:p w:rsidR="00572380" w:rsidRPr="00250499" w:rsidRDefault="00572380">
            <w:pPr>
              <w:pStyle w:val="a"/>
              <w:jc w:val="center"/>
            </w:pPr>
            <w:r w:rsidRPr="00250499">
              <w:t>A</w:t>
            </w:r>
          </w:p>
        </w:tc>
        <w:tc>
          <w:tcPr>
            <w:tcW w:w="0" w:type="auto"/>
          </w:tcPr>
          <w:p w:rsidR="00572380" w:rsidRPr="00250499" w:rsidRDefault="00572380">
            <w:pPr>
              <w:pStyle w:val="a"/>
              <w:jc w:val="center"/>
            </w:pPr>
            <w:r w:rsidRPr="00250499">
              <w:t>4.0</w:t>
            </w:r>
          </w:p>
        </w:tc>
        <w:tc>
          <w:tcPr>
            <w:tcW w:w="0" w:type="auto"/>
          </w:tcPr>
          <w:p w:rsidR="00572380" w:rsidRPr="00250499" w:rsidRDefault="00572380">
            <w:pPr>
              <w:pStyle w:val="a"/>
              <w:jc w:val="center"/>
            </w:pPr>
            <w:r w:rsidRPr="00250499">
              <w:t>95-100</w:t>
            </w:r>
          </w:p>
        </w:tc>
        <w:tc>
          <w:tcPr>
            <w:tcW w:w="0" w:type="auto"/>
            <w:vMerge w:val="restart"/>
          </w:tcPr>
          <w:p w:rsidR="00572380" w:rsidRPr="00250499" w:rsidRDefault="00572380">
            <w:pPr>
              <w:pStyle w:val="a"/>
              <w:jc w:val="center"/>
            </w:pPr>
            <w:r w:rsidRPr="00250499">
              <w:t>Өте жақсы</w:t>
            </w:r>
          </w:p>
          <w:p w:rsidR="00572380" w:rsidRPr="00250499" w:rsidRDefault="00572380">
            <w:pPr>
              <w:pStyle w:val="a"/>
              <w:jc w:val="center"/>
            </w:pPr>
            <w:r w:rsidRPr="00250499">
              <w:t>Отлично</w:t>
            </w:r>
          </w:p>
        </w:tc>
      </w:tr>
      <w:tr w:rsidR="00572380" w:rsidRPr="00250499">
        <w:tc>
          <w:tcPr>
            <w:tcW w:w="0" w:type="auto"/>
          </w:tcPr>
          <w:p w:rsidR="00572380" w:rsidRPr="00250499" w:rsidRDefault="00572380">
            <w:pPr>
              <w:pStyle w:val="a"/>
              <w:jc w:val="center"/>
            </w:pPr>
            <w:r w:rsidRPr="00250499">
              <w:t>A-</w:t>
            </w:r>
          </w:p>
        </w:tc>
        <w:tc>
          <w:tcPr>
            <w:tcW w:w="0" w:type="auto"/>
          </w:tcPr>
          <w:p w:rsidR="00572380" w:rsidRPr="00250499" w:rsidRDefault="00572380">
            <w:pPr>
              <w:pStyle w:val="a"/>
              <w:jc w:val="center"/>
            </w:pPr>
            <w:r w:rsidRPr="00250499">
              <w:t>3.67</w:t>
            </w:r>
          </w:p>
        </w:tc>
        <w:tc>
          <w:tcPr>
            <w:tcW w:w="0" w:type="auto"/>
          </w:tcPr>
          <w:p w:rsidR="00572380" w:rsidRPr="00250499" w:rsidRDefault="00572380">
            <w:pPr>
              <w:pStyle w:val="a"/>
              <w:jc w:val="center"/>
            </w:pPr>
            <w:r w:rsidRPr="00250499">
              <w:t>90-94</w:t>
            </w:r>
          </w:p>
        </w:tc>
        <w:tc>
          <w:tcPr>
            <w:tcW w:w="0" w:type="auto"/>
            <w:vMerge/>
          </w:tcPr>
          <w:p w:rsidR="00572380" w:rsidRPr="00250499" w:rsidRDefault="00572380">
            <w:pPr>
              <w:pStyle w:val="a"/>
            </w:pPr>
          </w:p>
        </w:tc>
      </w:tr>
      <w:tr w:rsidR="00572380" w:rsidRPr="00250499">
        <w:tc>
          <w:tcPr>
            <w:tcW w:w="0" w:type="auto"/>
          </w:tcPr>
          <w:p w:rsidR="00572380" w:rsidRPr="00250499" w:rsidRDefault="00572380">
            <w:pPr>
              <w:pStyle w:val="a"/>
              <w:jc w:val="center"/>
            </w:pPr>
            <w:r w:rsidRPr="00250499">
              <w:t>B+</w:t>
            </w:r>
          </w:p>
        </w:tc>
        <w:tc>
          <w:tcPr>
            <w:tcW w:w="0" w:type="auto"/>
          </w:tcPr>
          <w:p w:rsidR="00572380" w:rsidRPr="00250499" w:rsidRDefault="00572380">
            <w:pPr>
              <w:pStyle w:val="a"/>
              <w:jc w:val="center"/>
            </w:pPr>
            <w:r w:rsidRPr="00250499">
              <w:t>3.33</w:t>
            </w:r>
          </w:p>
        </w:tc>
        <w:tc>
          <w:tcPr>
            <w:tcW w:w="0" w:type="auto"/>
          </w:tcPr>
          <w:p w:rsidR="00572380" w:rsidRPr="00250499" w:rsidRDefault="00572380">
            <w:pPr>
              <w:pStyle w:val="a"/>
              <w:jc w:val="center"/>
            </w:pPr>
            <w:r w:rsidRPr="00250499">
              <w:t>85-89</w:t>
            </w:r>
          </w:p>
        </w:tc>
        <w:tc>
          <w:tcPr>
            <w:tcW w:w="0" w:type="auto"/>
            <w:vMerge w:val="restart"/>
          </w:tcPr>
          <w:p w:rsidR="00572380" w:rsidRPr="00250499" w:rsidRDefault="00572380">
            <w:pPr>
              <w:pStyle w:val="a"/>
              <w:jc w:val="center"/>
            </w:pPr>
            <w:r w:rsidRPr="00250499">
              <w:t>Жақсы</w:t>
            </w:r>
          </w:p>
          <w:p w:rsidR="00572380" w:rsidRPr="00250499" w:rsidRDefault="00572380">
            <w:pPr>
              <w:pStyle w:val="a"/>
              <w:jc w:val="center"/>
            </w:pPr>
            <w:r w:rsidRPr="00250499">
              <w:t>Хорошо</w:t>
            </w:r>
          </w:p>
        </w:tc>
      </w:tr>
      <w:tr w:rsidR="00572380" w:rsidRPr="00250499">
        <w:tc>
          <w:tcPr>
            <w:tcW w:w="0" w:type="auto"/>
          </w:tcPr>
          <w:p w:rsidR="00572380" w:rsidRPr="00250499" w:rsidRDefault="00572380">
            <w:pPr>
              <w:pStyle w:val="a"/>
              <w:jc w:val="center"/>
            </w:pPr>
            <w:r w:rsidRPr="00250499">
              <w:t>B</w:t>
            </w:r>
          </w:p>
        </w:tc>
        <w:tc>
          <w:tcPr>
            <w:tcW w:w="0" w:type="auto"/>
          </w:tcPr>
          <w:p w:rsidR="00572380" w:rsidRPr="00250499" w:rsidRDefault="00572380">
            <w:pPr>
              <w:pStyle w:val="a"/>
              <w:jc w:val="center"/>
            </w:pPr>
            <w:r w:rsidRPr="00250499">
              <w:t>3.0</w:t>
            </w:r>
          </w:p>
        </w:tc>
        <w:tc>
          <w:tcPr>
            <w:tcW w:w="0" w:type="auto"/>
          </w:tcPr>
          <w:p w:rsidR="00572380" w:rsidRPr="00250499" w:rsidRDefault="00572380">
            <w:pPr>
              <w:pStyle w:val="a"/>
              <w:jc w:val="center"/>
            </w:pPr>
            <w:r w:rsidRPr="00250499">
              <w:t>80-84</w:t>
            </w:r>
          </w:p>
        </w:tc>
        <w:tc>
          <w:tcPr>
            <w:tcW w:w="0" w:type="auto"/>
            <w:vMerge/>
          </w:tcPr>
          <w:p w:rsidR="00572380" w:rsidRPr="00250499" w:rsidRDefault="00572380">
            <w:pPr>
              <w:pStyle w:val="a"/>
            </w:pPr>
          </w:p>
        </w:tc>
      </w:tr>
      <w:tr w:rsidR="00572380" w:rsidRPr="00250499">
        <w:tc>
          <w:tcPr>
            <w:tcW w:w="0" w:type="auto"/>
          </w:tcPr>
          <w:p w:rsidR="00572380" w:rsidRPr="00250499" w:rsidRDefault="00572380">
            <w:pPr>
              <w:pStyle w:val="a"/>
              <w:jc w:val="center"/>
            </w:pPr>
            <w:r w:rsidRPr="00250499">
              <w:t>B-</w:t>
            </w:r>
          </w:p>
        </w:tc>
        <w:tc>
          <w:tcPr>
            <w:tcW w:w="0" w:type="auto"/>
          </w:tcPr>
          <w:p w:rsidR="00572380" w:rsidRPr="00250499" w:rsidRDefault="00572380">
            <w:pPr>
              <w:pStyle w:val="a"/>
              <w:jc w:val="center"/>
            </w:pPr>
            <w:r w:rsidRPr="00250499">
              <w:t>2.67</w:t>
            </w:r>
          </w:p>
        </w:tc>
        <w:tc>
          <w:tcPr>
            <w:tcW w:w="0" w:type="auto"/>
          </w:tcPr>
          <w:p w:rsidR="00572380" w:rsidRPr="00250499" w:rsidRDefault="00572380">
            <w:pPr>
              <w:pStyle w:val="a"/>
              <w:jc w:val="center"/>
            </w:pPr>
            <w:r w:rsidRPr="00250499">
              <w:t>75-79</w:t>
            </w:r>
          </w:p>
        </w:tc>
        <w:tc>
          <w:tcPr>
            <w:tcW w:w="0" w:type="auto"/>
            <w:vMerge/>
          </w:tcPr>
          <w:p w:rsidR="00572380" w:rsidRPr="00250499" w:rsidRDefault="00572380">
            <w:pPr>
              <w:pStyle w:val="a"/>
            </w:pPr>
          </w:p>
        </w:tc>
      </w:tr>
      <w:tr w:rsidR="00572380" w:rsidRPr="00250499">
        <w:tc>
          <w:tcPr>
            <w:tcW w:w="0" w:type="auto"/>
          </w:tcPr>
          <w:p w:rsidR="00572380" w:rsidRPr="00250499" w:rsidRDefault="00572380">
            <w:pPr>
              <w:pStyle w:val="a"/>
              <w:jc w:val="center"/>
            </w:pPr>
            <w:r w:rsidRPr="00250499">
              <w:t>C+</w:t>
            </w:r>
          </w:p>
        </w:tc>
        <w:tc>
          <w:tcPr>
            <w:tcW w:w="0" w:type="auto"/>
          </w:tcPr>
          <w:p w:rsidR="00572380" w:rsidRPr="00250499" w:rsidRDefault="00572380">
            <w:pPr>
              <w:pStyle w:val="a"/>
              <w:jc w:val="center"/>
            </w:pPr>
            <w:r w:rsidRPr="00250499">
              <w:t>2.33</w:t>
            </w:r>
          </w:p>
        </w:tc>
        <w:tc>
          <w:tcPr>
            <w:tcW w:w="0" w:type="auto"/>
          </w:tcPr>
          <w:p w:rsidR="00572380" w:rsidRPr="00250499" w:rsidRDefault="00572380">
            <w:pPr>
              <w:pStyle w:val="a"/>
              <w:jc w:val="center"/>
            </w:pPr>
            <w:r w:rsidRPr="00250499">
              <w:t>70-74</w:t>
            </w:r>
          </w:p>
        </w:tc>
        <w:tc>
          <w:tcPr>
            <w:tcW w:w="0" w:type="auto"/>
            <w:vMerge/>
          </w:tcPr>
          <w:p w:rsidR="00572380" w:rsidRPr="00250499" w:rsidRDefault="00572380">
            <w:pPr>
              <w:pStyle w:val="a"/>
            </w:pPr>
          </w:p>
        </w:tc>
      </w:tr>
      <w:tr w:rsidR="00572380" w:rsidRPr="00250499">
        <w:tc>
          <w:tcPr>
            <w:tcW w:w="0" w:type="auto"/>
          </w:tcPr>
          <w:p w:rsidR="00572380" w:rsidRPr="00250499" w:rsidRDefault="00572380">
            <w:pPr>
              <w:pStyle w:val="a"/>
              <w:jc w:val="center"/>
            </w:pPr>
            <w:r w:rsidRPr="00250499">
              <w:t>C</w:t>
            </w:r>
          </w:p>
        </w:tc>
        <w:tc>
          <w:tcPr>
            <w:tcW w:w="0" w:type="auto"/>
          </w:tcPr>
          <w:p w:rsidR="00572380" w:rsidRPr="00250499" w:rsidRDefault="00572380">
            <w:pPr>
              <w:pStyle w:val="a"/>
              <w:jc w:val="center"/>
            </w:pPr>
            <w:r w:rsidRPr="00250499">
              <w:t>2.0</w:t>
            </w:r>
          </w:p>
        </w:tc>
        <w:tc>
          <w:tcPr>
            <w:tcW w:w="0" w:type="auto"/>
          </w:tcPr>
          <w:p w:rsidR="00572380" w:rsidRPr="00250499" w:rsidRDefault="00572380">
            <w:pPr>
              <w:pStyle w:val="a"/>
              <w:jc w:val="center"/>
            </w:pPr>
            <w:r w:rsidRPr="00250499">
              <w:t>65-69</w:t>
            </w:r>
          </w:p>
        </w:tc>
        <w:tc>
          <w:tcPr>
            <w:tcW w:w="0" w:type="auto"/>
            <w:vMerge w:val="restart"/>
          </w:tcPr>
          <w:p w:rsidR="00572380" w:rsidRPr="00250499" w:rsidRDefault="00572380">
            <w:pPr>
              <w:pStyle w:val="a"/>
              <w:jc w:val="center"/>
            </w:pPr>
            <w:r w:rsidRPr="00250499">
              <w:t>Қанағаттанарлық</w:t>
            </w:r>
          </w:p>
          <w:p w:rsidR="00572380" w:rsidRPr="00250499" w:rsidRDefault="00572380">
            <w:pPr>
              <w:pStyle w:val="a"/>
              <w:jc w:val="center"/>
            </w:pPr>
            <w:r w:rsidRPr="00250499">
              <w:t>Удовлетворительно</w:t>
            </w:r>
          </w:p>
        </w:tc>
      </w:tr>
      <w:tr w:rsidR="00572380" w:rsidRPr="00250499">
        <w:tc>
          <w:tcPr>
            <w:tcW w:w="0" w:type="auto"/>
          </w:tcPr>
          <w:p w:rsidR="00572380" w:rsidRPr="00250499" w:rsidRDefault="00572380">
            <w:pPr>
              <w:pStyle w:val="a"/>
              <w:jc w:val="center"/>
            </w:pPr>
            <w:r w:rsidRPr="00250499">
              <w:t>C-</w:t>
            </w:r>
          </w:p>
        </w:tc>
        <w:tc>
          <w:tcPr>
            <w:tcW w:w="0" w:type="auto"/>
          </w:tcPr>
          <w:p w:rsidR="00572380" w:rsidRPr="00250499" w:rsidRDefault="00572380">
            <w:pPr>
              <w:pStyle w:val="a"/>
              <w:jc w:val="center"/>
            </w:pPr>
            <w:r w:rsidRPr="00250499">
              <w:t>1.67</w:t>
            </w:r>
          </w:p>
        </w:tc>
        <w:tc>
          <w:tcPr>
            <w:tcW w:w="0" w:type="auto"/>
          </w:tcPr>
          <w:p w:rsidR="00572380" w:rsidRPr="00250499" w:rsidRDefault="00572380">
            <w:pPr>
              <w:pStyle w:val="a"/>
              <w:jc w:val="center"/>
            </w:pPr>
            <w:r w:rsidRPr="00250499">
              <w:t>60-64</w:t>
            </w:r>
          </w:p>
        </w:tc>
        <w:tc>
          <w:tcPr>
            <w:tcW w:w="0" w:type="auto"/>
            <w:vMerge/>
          </w:tcPr>
          <w:p w:rsidR="00572380" w:rsidRPr="00250499" w:rsidRDefault="00572380">
            <w:pPr>
              <w:pStyle w:val="a"/>
            </w:pPr>
          </w:p>
        </w:tc>
      </w:tr>
      <w:tr w:rsidR="00572380" w:rsidRPr="00250499">
        <w:tc>
          <w:tcPr>
            <w:tcW w:w="0" w:type="auto"/>
          </w:tcPr>
          <w:p w:rsidR="00572380" w:rsidRPr="00250499" w:rsidRDefault="00572380">
            <w:pPr>
              <w:pStyle w:val="a"/>
              <w:jc w:val="center"/>
            </w:pPr>
            <w:r w:rsidRPr="00250499">
              <w:t>D+</w:t>
            </w:r>
          </w:p>
        </w:tc>
        <w:tc>
          <w:tcPr>
            <w:tcW w:w="0" w:type="auto"/>
          </w:tcPr>
          <w:p w:rsidR="00572380" w:rsidRPr="00250499" w:rsidRDefault="00572380">
            <w:pPr>
              <w:pStyle w:val="a"/>
              <w:jc w:val="center"/>
            </w:pPr>
            <w:r w:rsidRPr="00250499">
              <w:t>1.33</w:t>
            </w:r>
          </w:p>
        </w:tc>
        <w:tc>
          <w:tcPr>
            <w:tcW w:w="0" w:type="auto"/>
          </w:tcPr>
          <w:p w:rsidR="00572380" w:rsidRPr="00250499" w:rsidRDefault="00572380">
            <w:pPr>
              <w:pStyle w:val="a"/>
              <w:jc w:val="center"/>
            </w:pPr>
            <w:r w:rsidRPr="00250499">
              <w:t>55-59</w:t>
            </w:r>
          </w:p>
        </w:tc>
        <w:tc>
          <w:tcPr>
            <w:tcW w:w="0" w:type="auto"/>
            <w:vMerge/>
          </w:tcPr>
          <w:p w:rsidR="00572380" w:rsidRPr="00250499" w:rsidRDefault="00572380">
            <w:pPr>
              <w:pStyle w:val="a"/>
            </w:pPr>
          </w:p>
        </w:tc>
      </w:tr>
      <w:tr w:rsidR="00572380" w:rsidRPr="00250499">
        <w:tc>
          <w:tcPr>
            <w:tcW w:w="0" w:type="auto"/>
          </w:tcPr>
          <w:p w:rsidR="00572380" w:rsidRPr="00250499" w:rsidRDefault="00572380">
            <w:pPr>
              <w:pStyle w:val="a"/>
              <w:jc w:val="center"/>
            </w:pPr>
            <w:r w:rsidRPr="00250499">
              <w:t>D</w:t>
            </w:r>
          </w:p>
        </w:tc>
        <w:tc>
          <w:tcPr>
            <w:tcW w:w="0" w:type="auto"/>
          </w:tcPr>
          <w:p w:rsidR="00572380" w:rsidRPr="00250499" w:rsidRDefault="00572380">
            <w:pPr>
              <w:pStyle w:val="a"/>
              <w:jc w:val="center"/>
            </w:pPr>
            <w:r w:rsidRPr="00250499">
              <w:t>1.0</w:t>
            </w:r>
          </w:p>
        </w:tc>
        <w:tc>
          <w:tcPr>
            <w:tcW w:w="0" w:type="auto"/>
          </w:tcPr>
          <w:p w:rsidR="00572380" w:rsidRPr="00250499" w:rsidRDefault="00572380">
            <w:pPr>
              <w:pStyle w:val="a"/>
              <w:jc w:val="center"/>
            </w:pPr>
            <w:r w:rsidRPr="00250499">
              <w:t>50-54</w:t>
            </w:r>
          </w:p>
        </w:tc>
        <w:tc>
          <w:tcPr>
            <w:tcW w:w="0" w:type="auto"/>
            <w:vMerge/>
          </w:tcPr>
          <w:p w:rsidR="00572380" w:rsidRPr="00250499" w:rsidRDefault="00572380">
            <w:pPr>
              <w:pStyle w:val="a"/>
            </w:pPr>
          </w:p>
        </w:tc>
      </w:tr>
      <w:tr w:rsidR="00572380" w:rsidRPr="00250499">
        <w:tc>
          <w:tcPr>
            <w:tcW w:w="0" w:type="auto"/>
          </w:tcPr>
          <w:p w:rsidR="00572380" w:rsidRPr="00250499" w:rsidRDefault="00572380">
            <w:pPr>
              <w:pStyle w:val="a"/>
              <w:jc w:val="center"/>
            </w:pPr>
            <w:r w:rsidRPr="00250499">
              <w:t>FX</w:t>
            </w:r>
          </w:p>
        </w:tc>
        <w:tc>
          <w:tcPr>
            <w:tcW w:w="0" w:type="auto"/>
          </w:tcPr>
          <w:p w:rsidR="00572380" w:rsidRPr="00250499" w:rsidRDefault="00572380">
            <w:pPr>
              <w:pStyle w:val="a"/>
              <w:jc w:val="center"/>
            </w:pPr>
            <w:r w:rsidRPr="00250499">
              <w:t>0.5</w:t>
            </w:r>
          </w:p>
        </w:tc>
        <w:tc>
          <w:tcPr>
            <w:tcW w:w="0" w:type="auto"/>
          </w:tcPr>
          <w:p w:rsidR="00572380" w:rsidRPr="00250499" w:rsidRDefault="00572380">
            <w:pPr>
              <w:pStyle w:val="a"/>
              <w:jc w:val="center"/>
            </w:pPr>
            <w:r w:rsidRPr="00250499">
              <w:t>25-49</w:t>
            </w:r>
          </w:p>
        </w:tc>
        <w:tc>
          <w:tcPr>
            <w:tcW w:w="0" w:type="auto"/>
            <w:vMerge w:val="restart"/>
          </w:tcPr>
          <w:p w:rsidR="00572380" w:rsidRPr="00250499" w:rsidRDefault="00572380">
            <w:pPr>
              <w:pStyle w:val="a"/>
              <w:jc w:val="center"/>
            </w:pPr>
            <w:r w:rsidRPr="00250499">
              <w:t>Қанағаттанарлықсыз</w:t>
            </w:r>
          </w:p>
          <w:p w:rsidR="00572380" w:rsidRPr="00250499" w:rsidRDefault="00572380">
            <w:pPr>
              <w:pStyle w:val="a"/>
              <w:jc w:val="center"/>
            </w:pPr>
            <w:r w:rsidRPr="00250499">
              <w:t>Неудовлетворительно</w:t>
            </w:r>
          </w:p>
        </w:tc>
      </w:tr>
      <w:tr w:rsidR="00572380" w:rsidRPr="00250499">
        <w:tc>
          <w:tcPr>
            <w:tcW w:w="0" w:type="auto"/>
          </w:tcPr>
          <w:p w:rsidR="00572380" w:rsidRPr="00250499" w:rsidRDefault="00572380">
            <w:pPr>
              <w:pStyle w:val="a"/>
              <w:jc w:val="center"/>
            </w:pPr>
            <w:r w:rsidRPr="00250499">
              <w:t>F</w:t>
            </w:r>
          </w:p>
        </w:tc>
        <w:tc>
          <w:tcPr>
            <w:tcW w:w="0" w:type="auto"/>
          </w:tcPr>
          <w:p w:rsidR="00572380" w:rsidRPr="00250499" w:rsidRDefault="00572380">
            <w:pPr>
              <w:pStyle w:val="a"/>
              <w:jc w:val="center"/>
            </w:pPr>
            <w:r w:rsidRPr="00250499">
              <w:t>0</w:t>
            </w:r>
          </w:p>
        </w:tc>
        <w:tc>
          <w:tcPr>
            <w:tcW w:w="0" w:type="auto"/>
          </w:tcPr>
          <w:p w:rsidR="00572380" w:rsidRPr="00250499" w:rsidRDefault="00572380">
            <w:pPr>
              <w:pStyle w:val="a"/>
              <w:jc w:val="center"/>
            </w:pPr>
            <w:r w:rsidRPr="00250499">
              <w:t>0-24</w:t>
            </w:r>
          </w:p>
        </w:tc>
        <w:tc>
          <w:tcPr>
            <w:tcW w:w="0" w:type="auto"/>
            <w:vMerge/>
          </w:tcPr>
          <w:p w:rsidR="00572380" w:rsidRPr="00250499" w:rsidRDefault="00572380">
            <w:pPr>
              <w:pStyle w:val="a"/>
            </w:pPr>
          </w:p>
        </w:tc>
      </w:tr>
    </w:tbl>
    <w:p w:rsidR="00572380" w:rsidRDefault="00572380">
      <w:pPr>
        <w:pStyle w:val="a"/>
      </w:pPr>
    </w:p>
    <w:p w:rsidR="00572380" w:rsidRDefault="00572380">
      <w:pPr>
        <w:pStyle w:val="a"/>
        <w:jc w:val="center"/>
      </w:pPr>
      <w:r>
        <w:rPr>
          <w:b/>
          <w:bCs/>
        </w:rPr>
        <w:t>4 ПӘНДЕР САЯСАТЫ</w:t>
      </w:r>
    </w:p>
    <w:p w:rsidR="00572380" w:rsidRDefault="00572380">
      <w:pPr>
        <w:pStyle w:val="a"/>
        <w:jc w:val="center"/>
      </w:pPr>
      <w:r>
        <w:rPr>
          <w:b/>
          <w:bCs/>
        </w:rPr>
        <w:t>4 ПОЛИТИКА ДИСЦИПЛИНЫ</w:t>
      </w:r>
    </w:p>
    <w:p w:rsidR="00572380" w:rsidRDefault="00572380">
      <w:pPr>
        <w:pStyle w:val="a"/>
      </w:pPr>
    </w:p>
    <w:p w:rsidR="00572380" w:rsidRDefault="00572380">
      <w:pPr>
        <w:pStyle w:val="a"/>
        <w:ind w:firstLine="567"/>
      </w:pPr>
      <w:r>
        <w:t>Білім алушы міндетті:</w:t>
      </w:r>
    </w:p>
    <w:p w:rsidR="00572380" w:rsidRDefault="00572380">
      <w:pPr>
        <w:pStyle w:val="a"/>
        <w:ind w:firstLine="567"/>
      </w:pPr>
      <w:r>
        <w:t>- сабақ кестесіндегі дәрістік және тәжірибелік сабақтарға қатысуы;</w:t>
      </w:r>
    </w:p>
    <w:p w:rsidR="00572380" w:rsidRDefault="00572380">
      <w:pPr>
        <w:pStyle w:val="a"/>
        <w:ind w:firstLine="567"/>
      </w:pPr>
      <w:r>
        <w:t>- сабаққа екі рет кешігу бір рет сабақтан қалғанмен тең;</w:t>
      </w:r>
    </w:p>
    <w:p w:rsidR="00572380" w:rsidRDefault="00572380">
      <w:pPr>
        <w:pStyle w:val="a"/>
        <w:ind w:firstLine="567"/>
      </w:pPr>
      <w:r>
        <w:t>- өз бетімен орындайтын жұмыстарды бекітілген мерзімде тапсыруы (жұмыс көрсетілген мерзімде тапсырылмаса қойылатын балл төмендейді. Барлық тапсырманы тапсырмаған студенттер емтиханға кіргізілмейді; қанағаттанарлық деген баға алған студентке аралық бақылауды қайталап өтуге рұқсат берілмейді )</w:t>
      </w:r>
    </w:p>
    <w:p w:rsidR="00572380" w:rsidRDefault="00572380">
      <w:pPr>
        <w:pStyle w:val="a"/>
        <w:ind w:firstLine="567"/>
      </w:pPr>
      <w:r>
        <w:t>- 50% - дан кем орташа рейтинг алған білім алушылар емтиханға жіберілмейді</w:t>
      </w:r>
    </w:p>
    <w:p w:rsidR="00572380" w:rsidRDefault="00572380">
      <w:pPr>
        <w:pStyle w:val="a"/>
        <w:ind w:firstLine="567"/>
      </w:pPr>
      <w:r>
        <w:t>- сабақ барысында ұялы телефондар сөндірулі болу керек;</w:t>
      </w:r>
    </w:p>
    <w:p w:rsidR="00572380" w:rsidRDefault="00572380">
      <w:pPr>
        <w:pStyle w:val="a"/>
        <w:ind w:firstLine="567"/>
      </w:pPr>
      <w:r>
        <w:t>- сабаққа іскерлік киімімен келуге.</w:t>
      </w:r>
    </w:p>
    <w:p w:rsidR="00572380" w:rsidRDefault="00572380">
      <w:pPr>
        <w:pStyle w:val="a"/>
        <w:ind w:firstLine="567"/>
      </w:pPr>
      <w:r>
        <w:t>- қанағаттанарлықсыз баға алған кезде бақылау кезеңінен бірнеше рет өтуге жол берілмейді</w:t>
      </w:r>
    </w:p>
    <w:p w:rsidR="00572380" w:rsidRDefault="00572380">
      <w:pPr>
        <w:pStyle w:val="a"/>
        <w:ind w:firstLine="567"/>
      </w:pPr>
      <w:r>
        <w:t>Обучающийся обязан:</w:t>
      </w:r>
    </w:p>
    <w:p w:rsidR="00572380" w:rsidRDefault="00572380">
      <w:pPr>
        <w:pStyle w:val="a"/>
        <w:ind w:firstLine="567"/>
      </w:pPr>
      <w:r>
        <w:t>- посещение лекционных и практических занятий по расписанию является обязательным;</w:t>
      </w:r>
    </w:p>
    <w:p w:rsidR="00572380" w:rsidRDefault="00572380">
      <w:pPr>
        <w:pStyle w:val="a"/>
        <w:ind w:firstLine="567"/>
      </w:pPr>
      <w:r>
        <w:t>- два опоздания приравниваются к одному пропуску занятия;</w:t>
      </w:r>
    </w:p>
    <w:p w:rsidR="00572380" w:rsidRDefault="00572380">
      <w:pPr>
        <w:pStyle w:val="a"/>
        <w:ind w:firstLine="567"/>
      </w:pPr>
      <w:r>
        <w:t>- все работы следует сдавать в установленные сроки (за несвоевременную сдачу работ балл снижается);</w:t>
      </w:r>
    </w:p>
    <w:p w:rsidR="00572380" w:rsidRDefault="00572380">
      <w:pPr>
        <w:pStyle w:val="a"/>
        <w:ind w:firstLine="567"/>
      </w:pPr>
      <w:r>
        <w:t>- обучающи</w:t>
      </w:r>
      <w:r>
        <w:rPr>
          <w:lang w:val="kk-KZ"/>
        </w:rPr>
        <w:t>й</w:t>
      </w:r>
      <w:r>
        <w:t>ся, получивши</w:t>
      </w:r>
      <w:r>
        <w:rPr>
          <w:lang w:val="kk-KZ"/>
        </w:rPr>
        <w:t>й</w:t>
      </w:r>
      <w:r>
        <w:t xml:space="preserve"> средний рейтинг менее 50%, к экзамену не допускаются;</w:t>
      </w:r>
    </w:p>
    <w:p w:rsidR="00572380" w:rsidRDefault="00572380">
      <w:pPr>
        <w:pStyle w:val="a"/>
        <w:ind w:firstLine="567"/>
      </w:pPr>
      <w:r>
        <w:t>- в течение занятий мобильные телефоны должны быть отключены;</w:t>
      </w:r>
    </w:p>
    <w:p w:rsidR="00572380" w:rsidRDefault="00572380">
      <w:pPr>
        <w:pStyle w:val="a"/>
        <w:ind w:firstLine="567"/>
      </w:pPr>
      <w:r>
        <w:t>- обучающийся обязан приходить на занятия в деловой одежде;</w:t>
      </w:r>
    </w:p>
    <w:p w:rsidR="00572380" w:rsidRDefault="00572380">
      <w:pPr>
        <w:pStyle w:val="a"/>
        <w:ind w:firstLine="567"/>
      </w:pPr>
      <w:r>
        <w:t>- повторное прохождение рубежного контроля в случае получения неудовлетворительной оценки не допускается.</w:t>
      </w:r>
    </w:p>
    <w:p w:rsidR="00572380" w:rsidRDefault="00572380">
      <w:pPr>
        <w:pStyle w:val="a"/>
      </w:pPr>
    </w:p>
    <w:p w:rsidR="00572380" w:rsidRDefault="00572380">
      <w:pPr>
        <w:pStyle w:val="a"/>
        <w:jc w:val="center"/>
      </w:pPr>
      <w:r>
        <w:rPr>
          <w:b/>
          <w:bCs/>
        </w:rPr>
        <w:t>5 ҰСЫНЫЛАТЫН ӘДЕБИЕТТЕР ТІЗІМІ</w:t>
      </w:r>
    </w:p>
    <w:p w:rsidR="00572380" w:rsidRDefault="00572380">
      <w:pPr>
        <w:pStyle w:val="a"/>
        <w:jc w:val="center"/>
      </w:pPr>
      <w:r>
        <w:rPr>
          <w:b/>
          <w:bCs/>
        </w:rPr>
        <w:t>5 СПИСОК РЕКОМЕНДУЕМОЙ ЛИТЕРАТУРЫ</w:t>
      </w:r>
    </w:p>
    <w:p w:rsidR="00572380" w:rsidRDefault="00572380">
      <w:pPr>
        <w:pStyle w:val="a"/>
      </w:pPr>
    </w:p>
    <w:p w:rsidR="00572380" w:rsidRDefault="00572380">
      <w:pPr>
        <w:pStyle w:val="a"/>
        <w:jc w:val="center"/>
      </w:pPr>
      <w:r>
        <w:rPr>
          <w:b/>
          <w:bCs/>
        </w:rPr>
        <w:t>5.1 Негізгі әдебиет</w:t>
      </w:r>
    </w:p>
    <w:p w:rsidR="00572380" w:rsidRDefault="00572380">
      <w:pPr>
        <w:pStyle w:val="a"/>
        <w:jc w:val="center"/>
      </w:pPr>
      <w:r>
        <w:rPr>
          <w:b/>
          <w:bCs/>
        </w:rPr>
        <w:t>5.1 Основная литература</w:t>
      </w:r>
    </w:p>
    <w:p w:rsidR="00572380" w:rsidRDefault="00572380">
      <w:pPr>
        <w:pStyle w:val="a"/>
      </w:pPr>
    </w:p>
    <w:p w:rsidR="00572380" w:rsidRDefault="00572380">
      <w:pPr>
        <w:pStyle w:val="a"/>
        <w:ind w:firstLine="567"/>
      </w:pPr>
      <w:r>
        <w:t>1. Берман Г.Н. Сборник задач по курсу математического анализа. – М.: Наука, 2016</w:t>
      </w:r>
    </w:p>
    <w:p w:rsidR="00572380" w:rsidRDefault="00572380">
      <w:pPr>
        <w:pStyle w:val="a"/>
        <w:ind w:firstLine="567"/>
      </w:pPr>
      <w:r>
        <w:t>2. Письменный Д.Т. Конспект лекций по высшей математике. – М.: Айрис-Пресс, 2012, Ч. 2,3.</w:t>
      </w:r>
    </w:p>
    <w:p w:rsidR="00572380" w:rsidRDefault="00572380">
      <w:pPr>
        <w:pStyle w:val="a"/>
        <w:ind w:firstLine="567"/>
      </w:pPr>
      <w:r>
        <w:t>3. Рябушко А.П., Бархатов В.В. и др. Индивидуальные задания по высшей математике. – Минск: Высшая школа, 2013. – Т. 2,3,4.</w:t>
      </w:r>
    </w:p>
    <w:p w:rsidR="00572380" w:rsidRDefault="00572380">
      <w:pPr>
        <w:pStyle w:val="a"/>
        <w:ind w:firstLine="567"/>
      </w:pPr>
      <w:r>
        <w:t>4. Айдос Е.Ж. Жоғары математика. - Алматы: «Бастау» баспасы, 2010. - II, III, IV томдары</w:t>
      </w:r>
    </w:p>
    <w:p w:rsidR="00572380" w:rsidRDefault="00572380">
      <w:pPr>
        <w:pStyle w:val="a"/>
        <w:ind w:firstLine="567"/>
      </w:pPr>
      <w:r>
        <w:t>5. Шипачев В.С. Высшая математика. – М.: Высшая школа, 2012.</w:t>
      </w:r>
    </w:p>
    <w:p w:rsidR="00572380" w:rsidRDefault="00572380">
      <w:pPr>
        <w:pStyle w:val="a"/>
        <w:ind w:firstLine="567"/>
      </w:pPr>
      <w:r>
        <w:t>6. Бугров Я.С., Никольский С.М. Высшая математика: Задачник. – М.: Физматлит, 2011.</w:t>
      </w:r>
    </w:p>
    <w:p w:rsidR="00572380" w:rsidRDefault="00572380">
      <w:pPr>
        <w:pStyle w:val="a"/>
        <w:ind w:firstLine="567"/>
      </w:pPr>
      <w:r>
        <w:t>7. Фихтенгольц Г.М. Курс дифференциального и интегрального исчисления. – М.: Физматлит, 2012. – Т.1,2.</w:t>
      </w:r>
    </w:p>
    <w:p w:rsidR="00572380" w:rsidRDefault="00572380">
      <w:pPr>
        <w:pStyle w:val="a"/>
      </w:pPr>
    </w:p>
    <w:p w:rsidR="00572380" w:rsidRDefault="00572380">
      <w:pPr>
        <w:pStyle w:val="a"/>
        <w:jc w:val="center"/>
      </w:pPr>
      <w:r>
        <w:rPr>
          <w:b/>
          <w:bCs/>
        </w:rPr>
        <w:t>5.2 Қосымша әдебиеттер</w:t>
      </w:r>
    </w:p>
    <w:p w:rsidR="00572380" w:rsidRDefault="00572380">
      <w:pPr>
        <w:pStyle w:val="a"/>
        <w:jc w:val="center"/>
      </w:pPr>
      <w:r>
        <w:rPr>
          <w:b/>
          <w:bCs/>
        </w:rPr>
        <w:t>5.2 Дополнительная литература</w:t>
      </w:r>
    </w:p>
    <w:p w:rsidR="00572380" w:rsidRDefault="00572380">
      <w:pPr>
        <w:pStyle w:val="a"/>
      </w:pPr>
    </w:p>
    <w:p w:rsidR="00572380" w:rsidRDefault="00572380">
      <w:pPr>
        <w:pStyle w:val="a"/>
        <w:ind w:firstLine="567"/>
      </w:pPr>
      <w:r>
        <w:t>1. Хисамиев Н.Г., Тыныбекова С.Ж., Конырханова А.А. Математика. 1, 2 томдары.- Өскемен.- ШҚМТУ баспасы, 2012.</w:t>
      </w:r>
    </w:p>
    <w:p w:rsidR="00572380" w:rsidRDefault="00572380" w:rsidP="00E55F9A">
      <w:pPr>
        <w:pStyle w:val="a"/>
        <w:ind w:firstLine="567"/>
      </w:pPr>
      <w:r>
        <w:t>2. Тыныбекова С.Ж., Рахметуллина Ж.Т. Математика.- Өскемен.- ШҚМТУ баспасы, 2011.</w:t>
      </w:r>
    </w:p>
    <w:p w:rsidR="00572380" w:rsidRPr="00B73027" w:rsidRDefault="00572380" w:rsidP="00E55F9A">
      <w:pPr>
        <w:pStyle w:val="a"/>
        <w:ind w:firstLine="567"/>
      </w:pPr>
      <w:r>
        <w:t xml:space="preserve">3. Чи-Дун-Чи Ю.В., Дронсейка И.П. Математика: </w:t>
      </w:r>
      <w:r w:rsidRPr="00B73027">
        <w:t>Краткий курс лекций для студентов</w:t>
      </w:r>
      <w:r>
        <w:t xml:space="preserve"> </w:t>
      </w:r>
      <w:r w:rsidRPr="00B73027">
        <w:t>технических специальностей</w:t>
      </w:r>
      <w:r>
        <w:t>.</w:t>
      </w:r>
      <w:r w:rsidRPr="00B73027">
        <w:t xml:space="preserve">  – Усть-Каменогорск: ВКГТУ</w:t>
      </w:r>
      <w:r>
        <w:t>,</w:t>
      </w:r>
      <w:r w:rsidRPr="00B73027">
        <w:t xml:space="preserve"> 2017.</w:t>
      </w:r>
    </w:p>
    <w:p w:rsidR="00572380" w:rsidRPr="00E55F9A" w:rsidRDefault="00572380">
      <w:pPr>
        <w:pStyle w:val="a"/>
        <w:ind w:firstLine="567"/>
      </w:pPr>
    </w:p>
    <w:sectPr w:rsidR="00572380" w:rsidRPr="00E55F9A" w:rsidSect="0000486A">
      <w:headerReference w:type="default" r:id="rId9"/>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2380" w:rsidRDefault="00572380" w:rsidP="0000486A">
      <w:r>
        <w:separator/>
      </w:r>
    </w:p>
  </w:endnote>
  <w:endnote w:type="continuationSeparator" w:id="1">
    <w:p w:rsidR="00572380" w:rsidRDefault="00572380" w:rsidP="0000486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ourier New">
    <w:panose1 w:val="02070309020205020404"/>
    <w:charset w:val="CC"/>
    <w:family w:val="modern"/>
    <w:pitch w:val="fixed"/>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2380" w:rsidRDefault="00572380" w:rsidP="0000486A">
      <w:r>
        <w:separator/>
      </w:r>
    </w:p>
  </w:footnote>
  <w:footnote w:type="continuationSeparator" w:id="1">
    <w:p w:rsidR="00572380" w:rsidRDefault="00572380" w:rsidP="0000486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Ind w:w="-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572380" w:rsidRPr="00250499">
      <w:trPr>
        <w:cantSplit/>
        <w:trHeight w:val="353"/>
      </w:trPr>
      <w:tc>
        <w:tcPr>
          <w:tcW w:w="1129" w:type="dxa"/>
          <w:vMerge w:val="restart"/>
          <w:vAlign w:val="center"/>
        </w:tcPr>
        <w:p w:rsidR="00572380" w:rsidRPr="00250499" w:rsidRDefault="00572380">
          <w:pPr>
            <w:pStyle w:val="a"/>
            <w:jc w:val="center"/>
          </w:pPr>
          <w:r w:rsidRPr="00250499">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6" type="#_x0000_t75" alt="лог вуза чб" style="width:38.25pt;height:38.25pt;visibility:visible">
                <v:imagedata r:id="rId1" o:title=""/>
              </v:shape>
            </w:pict>
          </w:r>
        </w:p>
      </w:tc>
      <w:tc>
        <w:tcPr>
          <w:tcW w:w="0" w:type="auto"/>
          <w:gridSpan w:val="2"/>
          <w:vAlign w:val="center"/>
        </w:tcPr>
        <w:p w:rsidR="00572380" w:rsidRPr="00250499" w:rsidRDefault="00572380">
          <w:pPr>
            <w:pStyle w:val="1"/>
          </w:pPr>
          <w:r w:rsidRPr="00250499">
            <w:rPr>
              <w:lang w:val="kk-KZ"/>
            </w:rPr>
            <w:t>Д. СЕРІКБАЕВ атындағы ШЫҒЫС ҚАЗАҚСТАН МЕМЛЕКЕТТІК ТЕХНИКАЛЫҚ УНИВЕРСИТЕТІ</w:t>
          </w:r>
        </w:p>
        <w:p w:rsidR="00572380" w:rsidRPr="00250499" w:rsidRDefault="00572380">
          <w:pPr>
            <w:pStyle w:val="1"/>
          </w:pPr>
          <w:r w:rsidRPr="00250499">
            <w:t>ВОСТОЧНО-КАЗАХСТАНСКИЙ ГОСУДАРСТВЕННЫЙ ТЕХНИЧЕСКИЙ УНИВЕРСИСТЕТ им. Д. СЕРИКБАЕВА</w:t>
          </w:r>
        </w:p>
      </w:tc>
      <w:tc>
        <w:tcPr>
          <w:tcW w:w="1501" w:type="dxa"/>
          <w:vMerge w:val="restart"/>
          <w:vAlign w:val="center"/>
        </w:tcPr>
        <w:p w:rsidR="00572380" w:rsidRPr="00250499" w:rsidRDefault="00572380">
          <w:pPr>
            <w:pStyle w:val="1"/>
          </w:pPr>
          <w:fldSimple w:instr="PAGE">
            <w:r>
              <w:rPr>
                <w:noProof/>
              </w:rPr>
              <w:t>5</w:t>
            </w:r>
          </w:fldSimple>
          <w:r w:rsidRPr="00250499">
            <w:t> бет </w:t>
          </w:r>
          <w:fldSimple w:instr="NUMPAGES">
            <w:r>
              <w:rPr>
                <w:noProof/>
              </w:rPr>
              <w:t>31</w:t>
            </w:r>
          </w:fldSimple>
        </w:p>
        <w:p w:rsidR="00572380" w:rsidRPr="00250499" w:rsidRDefault="00572380">
          <w:pPr>
            <w:pStyle w:val="1"/>
          </w:pPr>
          <w:r w:rsidRPr="00250499">
            <w:t>Стр. </w:t>
          </w:r>
          <w:fldSimple w:instr="PAGE">
            <w:r>
              <w:rPr>
                <w:noProof/>
              </w:rPr>
              <w:t>5</w:t>
            </w:r>
          </w:fldSimple>
          <w:r w:rsidRPr="00250499">
            <w:t> из </w:t>
          </w:r>
          <w:fldSimple w:instr="NUMPAGES">
            <w:r>
              <w:rPr>
                <w:noProof/>
              </w:rPr>
              <w:t>31</w:t>
            </w:r>
          </w:fldSimple>
        </w:p>
      </w:tc>
    </w:tr>
    <w:tr w:rsidR="00572380" w:rsidRPr="00250499">
      <w:trPr>
        <w:cantSplit/>
        <w:trHeight w:val="310"/>
      </w:trPr>
      <w:tc>
        <w:tcPr>
          <w:tcW w:w="1129" w:type="dxa"/>
          <w:vMerge/>
        </w:tcPr>
        <w:p w:rsidR="00572380" w:rsidRPr="00250499" w:rsidRDefault="00572380">
          <w:pPr>
            <w:pStyle w:val="a"/>
          </w:pPr>
        </w:p>
      </w:tc>
      <w:tc>
        <w:tcPr>
          <w:tcW w:w="1921" w:type="dxa"/>
          <w:vAlign w:val="center"/>
        </w:tcPr>
        <w:p w:rsidR="00572380" w:rsidRPr="00250499" w:rsidRDefault="00572380">
          <w:pPr>
            <w:pStyle w:val="1"/>
          </w:pPr>
          <w:r w:rsidRPr="00250499">
            <w:rPr>
              <w:lang w:val="kk-KZ"/>
            </w:rPr>
            <w:t>Сапа менеджменті жүйесі</w:t>
          </w:r>
        </w:p>
        <w:p w:rsidR="00572380" w:rsidRPr="00250499" w:rsidRDefault="00572380">
          <w:pPr>
            <w:pStyle w:val="1"/>
          </w:pPr>
          <w:r w:rsidRPr="00250499">
            <w:t>Система менеджмента качества</w:t>
          </w:r>
        </w:p>
      </w:tc>
      <w:tc>
        <w:tcPr>
          <w:tcW w:w="0" w:type="auto"/>
          <w:vAlign w:val="center"/>
        </w:tcPr>
        <w:p w:rsidR="00572380" w:rsidRPr="00250499" w:rsidRDefault="00572380">
          <w:pPr>
            <w:pStyle w:val="1"/>
          </w:pPr>
          <w:r w:rsidRPr="00250499">
            <w:t>II ШҚМТУ 701.01-III-2019</w:t>
          </w:r>
        </w:p>
        <w:p w:rsidR="00572380" w:rsidRPr="00250499" w:rsidRDefault="00572380">
          <w:pPr>
            <w:pStyle w:val="1"/>
          </w:pPr>
          <w:r w:rsidRPr="00250499">
            <w:rPr>
              <w:lang w:val="kk-KZ"/>
            </w:rPr>
            <w:t>Жұмыс оқу бағдарламасын (силлабусты) әзірлеу және рәсімдеу</w:t>
          </w:r>
        </w:p>
        <w:p w:rsidR="00572380" w:rsidRPr="00250499" w:rsidRDefault="00572380">
          <w:pPr>
            <w:pStyle w:val="1"/>
          </w:pPr>
          <w:r w:rsidRPr="00250499">
            <w:t>II ВКГТУ 701.01-III-2019</w:t>
          </w:r>
        </w:p>
        <w:p w:rsidR="00572380" w:rsidRPr="00250499" w:rsidRDefault="00572380">
          <w:pPr>
            <w:pStyle w:val="1"/>
          </w:pPr>
          <w:r w:rsidRPr="00250499">
            <w:t>Разработка и оформление учебно-методического комплекса дисциплины</w:t>
          </w:r>
        </w:p>
      </w:tc>
      <w:tc>
        <w:tcPr>
          <w:tcW w:w="1501" w:type="dxa"/>
          <w:vMerge/>
        </w:tcPr>
        <w:p w:rsidR="00572380" w:rsidRPr="00250499" w:rsidRDefault="00572380">
          <w:pPr>
            <w:pStyle w:val="a"/>
          </w:pPr>
        </w:p>
      </w:tc>
    </w:tr>
  </w:tbl>
  <w:p w:rsidR="00572380" w:rsidRDefault="00572380">
    <w:pPr>
      <w:pStyle w:val="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B390E05"/>
    <w:multiLevelType w:val="multilevel"/>
    <w:tmpl w:val="D07E0264"/>
    <w:lvl w:ilvl="0">
      <w:start w:val="1"/>
      <w:numFmt w:val="decimal"/>
      <w:lvlText w:val="%1"/>
      <w:lvlJc w:val="left"/>
      <w:pPr>
        <w:tabs>
          <w:tab w:val="num" w:pos="360"/>
        </w:tabs>
        <w:ind w:left="360" w:hanging="360"/>
      </w:pPr>
      <w:rPr>
        <w:rFonts w:hint="default"/>
        <w:b w:val="0"/>
        <w:bCs w:val="0"/>
        <w:i w:val="0"/>
        <w:iCs w:val="0"/>
        <w:sz w:val="24"/>
        <w:szCs w:val="24"/>
      </w:rPr>
    </w:lvl>
    <w:lvl w:ilvl="1">
      <w:start w:val="1"/>
      <w:numFmt w:val="decimal"/>
      <w:lvlText w:val="%1.%2"/>
      <w:lvlJc w:val="left"/>
      <w:pPr>
        <w:tabs>
          <w:tab w:val="num" w:pos="792"/>
        </w:tabs>
        <w:ind w:left="792" w:hanging="432"/>
      </w:pPr>
      <w:rPr>
        <w:rFonts w:hint="default"/>
      </w:rPr>
    </w:lvl>
    <w:lvl w:ilvl="2">
      <w:start w:val="1"/>
      <w:numFmt w:val="decimal"/>
      <w:lvlText w:val="5.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cumentProtection w:edit="readOnly" w:enforcement="0"/>
  <w:defaultTabStop w:val="708"/>
  <w:doNotHyphenateCaps/>
  <w:characterSpacingControl w:val="doNotCompress"/>
  <w:doNotValidateAgainstSchema/>
  <w:doNotDemarcateInvalidXml/>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0486A"/>
    <w:rsid w:val="0000486A"/>
    <w:rsid w:val="001900AE"/>
    <w:rsid w:val="00250499"/>
    <w:rsid w:val="002A0210"/>
    <w:rsid w:val="00316B29"/>
    <w:rsid w:val="00572380"/>
    <w:rsid w:val="0074186C"/>
    <w:rsid w:val="007E208C"/>
    <w:rsid w:val="00A137E3"/>
    <w:rsid w:val="00AE5526"/>
    <w:rsid w:val="00AF29E8"/>
    <w:rsid w:val="00B42EAA"/>
    <w:rsid w:val="00B73027"/>
    <w:rsid w:val="00DB7BD3"/>
    <w:rsid w:val="00E55F9A"/>
    <w:rsid w:val="00F25161"/>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Calibr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Стиль"/>
    <w:uiPriority w:val="99"/>
    <w:rsid w:val="0000486A"/>
    <w:pPr>
      <w:jc w:val="both"/>
    </w:pPr>
    <w:rPr>
      <w:rFonts w:ascii="Times New Roman" w:hAnsi="Times New Roman"/>
      <w:sz w:val="24"/>
      <w:szCs w:val="24"/>
    </w:rPr>
  </w:style>
  <w:style w:type="paragraph" w:customStyle="1" w:styleId="2">
    <w:name w:val="Стиль2"/>
    <w:uiPriority w:val="99"/>
    <w:rsid w:val="0000486A"/>
    <w:pPr>
      <w:jc w:val="center"/>
    </w:pPr>
    <w:rPr>
      <w:rFonts w:ascii="Times New Roman" w:hAnsi="Times New Roman"/>
      <w:b/>
      <w:bCs/>
    </w:rPr>
  </w:style>
  <w:style w:type="paragraph" w:customStyle="1" w:styleId="1">
    <w:name w:val="Стиль1"/>
    <w:uiPriority w:val="99"/>
    <w:rsid w:val="0000486A"/>
    <w:pPr>
      <w:jc w:val="center"/>
    </w:pPr>
    <w:rPr>
      <w:rFonts w:ascii="Tahoma" w:hAnsi="Tahoma" w:cs="Tahoma"/>
      <w:b/>
      <w:bCs/>
      <w:sz w:val="12"/>
      <w:szCs w:val="12"/>
    </w:rPr>
  </w:style>
  <w:style w:type="paragraph" w:styleId="PlainText">
    <w:name w:val="Plain Text"/>
    <w:basedOn w:val="Normal"/>
    <w:link w:val="PlainTextChar"/>
    <w:uiPriority w:val="99"/>
    <w:rsid w:val="00E55F9A"/>
    <w:rPr>
      <w:rFonts w:ascii="Courier New" w:hAnsi="Courier New" w:cs="Courier New"/>
      <w:sz w:val="20"/>
      <w:szCs w:val="20"/>
    </w:rPr>
  </w:style>
  <w:style w:type="character" w:customStyle="1" w:styleId="PlainTextChar">
    <w:name w:val="Plain Text Char"/>
    <w:basedOn w:val="DefaultParagraphFont"/>
    <w:link w:val="PlainText"/>
    <w:uiPriority w:val="99"/>
    <w:semiHidden/>
    <w:rsid w:val="008A6AD0"/>
    <w:rPr>
      <w:rFonts w:ascii="Courier New" w:hAnsi="Courier New" w:cs="Courier New"/>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20</TotalTime>
  <Pages>31</Pages>
  <Words>7951</Words>
  <Characters>-32766</Characters>
  <Application>Microsoft Office Outlook</Application>
  <DocSecurity>0</DocSecurity>
  <Lines>0</Lines>
  <Paragraphs>0</Paragraphs>
  <ScaleCrop>false</ScaleCrop>
  <Company>Home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2020-01-31T03:19:00Z</cp:lastPrinted>
  <dcterms:created xsi:type="dcterms:W3CDTF">2020-01-31T02:55:00Z</dcterms:created>
  <dcterms:modified xsi:type="dcterms:W3CDTF">2020-01-31T03:19:00Z</dcterms:modified>
</cp:coreProperties>
</file>